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658AC6" w14:textId="77777777" w:rsidR="00CC0845" w:rsidRDefault="00155317">
      <w:pPr>
        <w:spacing w:after="0"/>
        <w:ind w:left="-1040" w:right="-1042"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41" behindDoc="0" locked="0" layoutInCell="1" allowOverlap="1" wp14:anchorId="006BC382" wp14:editId="4D5C80E7">
                <wp:simplePos x="0" y="0"/>
                <wp:positionH relativeFrom="column">
                  <wp:posOffset>6130456</wp:posOffset>
                </wp:positionH>
                <wp:positionV relativeFrom="paragraph">
                  <wp:posOffset>4732986</wp:posOffset>
                </wp:positionV>
                <wp:extent cx="2360930" cy="1200647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2006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176372" w14:textId="77777777" w:rsidR="004F5146" w:rsidRPr="004465FA" w:rsidRDefault="004F5146" w:rsidP="004F514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5B9BD5" w:themeColor="accent5"/>
                                <w:sz w:val="25"/>
                                <w:szCs w:val="25"/>
                              </w:rPr>
                            </w:pPr>
                            <w:sdt>
                              <w:sdtPr>
                                <w:rPr>
                                  <w:b/>
                                  <w:color w:val="5B9BD5" w:themeColor="accent5"/>
                                  <w:sz w:val="25"/>
                                  <w:szCs w:val="25"/>
                                </w:rPr>
                                <w:id w:val="1951124243"/>
                                <w:placeholder>
                                  <w:docPart w:val="396F8C80D4604FD6AA705EC28A6E1C85"/>
                                </w:placeholder>
                                <w:comboBox>
                                  <w:listItem w:value="Choose an item."/>
                                </w:comboBox>
                              </w:sdtPr>
                              <w:sdtContent>
                                <w:r w:rsidRPr="004465FA">
                                  <w:rPr>
                                    <w:b/>
                                    <w:color w:val="5B9BD5" w:themeColor="accent5"/>
                                    <w:sz w:val="25"/>
                                    <w:szCs w:val="25"/>
                                  </w:rPr>
                                  <w:t>Lycoming</w:t>
                                </w:r>
                              </w:sdtContent>
                            </w:sdt>
                            <w:r w:rsidRPr="004465FA">
                              <w:rPr>
                                <w:b/>
                                <w:color w:val="5B9BD5" w:themeColor="accent5"/>
                                <w:sz w:val="25"/>
                                <w:szCs w:val="25"/>
                              </w:rPr>
                              <w:t xml:space="preserve"> County </w:t>
                            </w:r>
                            <w:r w:rsidRPr="004465FA">
                              <w:rPr>
                                <w:b/>
                                <w:color w:val="5B9BD5" w:themeColor="accent5"/>
                                <w:sz w:val="25"/>
                                <w:szCs w:val="25"/>
                              </w:rPr>
                              <w:br/>
                              <w:t xml:space="preserve">Third Street Plaza, </w:t>
                            </w:r>
                            <w:r w:rsidRPr="004465FA">
                              <w:rPr>
                                <w:b/>
                                <w:color w:val="5B9BD5" w:themeColor="accent5"/>
                                <w:sz w:val="25"/>
                                <w:szCs w:val="25"/>
                              </w:rPr>
                              <w:br/>
                              <w:t>33 West Third Street, 3</w:t>
                            </w:r>
                            <w:r w:rsidRPr="004465FA">
                              <w:rPr>
                                <w:b/>
                                <w:color w:val="5B9BD5" w:themeColor="accent5"/>
                                <w:sz w:val="25"/>
                                <w:szCs w:val="25"/>
                                <w:vertAlign w:val="superscript"/>
                              </w:rPr>
                              <w:t>rd</w:t>
                            </w:r>
                            <w:r w:rsidRPr="004465FA">
                              <w:rPr>
                                <w:b/>
                                <w:color w:val="5B9BD5" w:themeColor="accent5"/>
                                <w:sz w:val="25"/>
                                <w:szCs w:val="25"/>
                              </w:rPr>
                              <w:t xml:space="preserve"> Floor, </w:t>
                            </w:r>
                            <w:r w:rsidRPr="004465FA">
                              <w:rPr>
                                <w:b/>
                                <w:color w:val="5B9BD5" w:themeColor="accent5"/>
                                <w:sz w:val="25"/>
                                <w:szCs w:val="25"/>
                              </w:rPr>
                              <w:br/>
                              <w:t>Room 319</w:t>
                            </w:r>
                            <w:r w:rsidRPr="004465FA">
                              <w:rPr>
                                <w:b/>
                                <w:color w:val="5B9BD5" w:themeColor="accent5"/>
                                <w:sz w:val="25"/>
                                <w:szCs w:val="25"/>
                              </w:rPr>
                              <w:br/>
                              <w:t>Williamsport, PA 17701</w:t>
                            </w:r>
                          </w:p>
                          <w:p w14:paraId="3B4C5F6F" w14:textId="77777777" w:rsidR="0019519C" w:rsidRPr="0019519C" w:rsidRDefault="0019519C" w:rsidP="0019519C">
                            <w:pPr>
                              <w:jc w:val="center"/>
                              <w:rPr>
                                <w:b/>
                                <w:color w:val="ED7D31" w:themeColor="accent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6BC38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82.7pt;margin-top:372.7pt;width:185.9pt;height:94.55pt;z-index:251658241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" filled="f" stroked="f">
                <v:textbox>
                  <w:txbxContent>
                    <w:p w14:paraId="3F176372" w14:textId="77777777" w:rsidR="004F5146" w:rsidRPr="004465FA" w:rsidRDefault="004F5146" w:rsidP="004F5146">
                      <w:pPr>
                        <w:spacing w:after="0" w:line="240" w:lineRule="auto"/>
                        <w:jc w:val="center"/>
                        <w:rPr>
                          <w:b/>
                          <w:color w:val="5B9BD5" w:themeColor="accent5"/>
                          <w:sz w:val="25"/>
                          <w:szCs w:val="25"/>
                        </w:rPr>
                      </w:pPr>
                      <w:sdt>
                        <w:sdtPr>
                          <w:rPr>
                            <w:b/>
                            <w:color w:val="5B9BD5" w:themeColor="accent5"/>
                            <w:sz w:val="25"/>
                            <w:szCs w:val="25"/>
                          </w:rPr>
                          <w:id w:val="1951124243"/>
                          <w:placeholder>
                            <w:docPart w:val="396F8C80D4604FD6AA705EC28A6E1C85"/>
                          </w:placeholder>
                          <w:comboBox>
                            <w:listItem w:value="Choose an item."/>
                          </w:comboBox>
                        </w:sdtPr>
                        <w:sdtContent>
                          <w:r w:rsidRPr="004465FA">
                            <w:rPr>
                              <w:b/>
                              <w:color w:val="5B9BD5" w:themeColor="accent5"/>
                              <w:sz w:val="25"/>
                              <w:szCs w:val="25"/>
                            </w:rPr>
                            <w:t>Lycoming</w:t>
                          </w:r>
                        </w:sdtContent>
                      </w:sdt>
                      <w:r w:rsidRPr="004465FA">
                        <w:rPr>
                          <w:b/>
                          <w:color w:val="5B9BD5" w:themeColor="accent5"/>
                          <w:sz w:val="25"/>
                          <w:szCs w:val="25"/>
                        </w:rPr>
                        <w:t xml:space="preserve"> County </w:t>
                      </w:r>
                      <w:r w:rsidRPr="004465FA">
                        <w:rPr>
                          <w:b/>
                          <w:color w:val="5B9BD5" w:themeColor="accent5"/>
                          <w:sz w:val="25"/>
                          <w:szCs w:val="25"/>
                        </w:rPr>
                        <w:br/>
                        <w:t xml:space="preserve">Third Street Plaza, </w:t>
                      </w:r>
                      <w:r w:rsidRPr="004465FA">
                        <w:rPr>
                          <w:b/>
                          <w:color w:val="5B9BD5" w:themeColor="accent5"/>
                          <w:sz w:val="25"/>
                          <w:szCs w:val="25"/>
                        </w:rPr>
                        <w:br/>
                        <w:t>33 West Third Street, 3</w:t>
                      </w:r>
                      <w:r w:rsidRPr="004465FA">
                        <w:rPr>
                          <w:b/>
                          <w:color w:val="5B9BD5" w:themeColor="accent5"/>
                          <w:sz w:val="25"/>
                          <w:szCs w:val="25"/>
                          <w:vertAlign w:val="superscript"/>
                        </w:rPr>
                        <w:t>rd</w:t>
                      </w:r>
                      <w:r w:rsidRPr="004465FA">
                        <w:rPr>
                          <w:b/>
                          <w:color w:val="5B9BD5" w:themeColor="accent5"/>
                          <w:sz w:val="25"/>
                          <w:szCs w:val="25"/>
                        </w:rPr>
                        <w:t xml:space="preserve"> Floor, </w:t>
                      </w:r>
                      <w:r w:rsidRPr="004465FA">
                        <w:rPr>
                          <w:b/>
                          <w:color w:val="5B9BD5" w:themeColor="accent5"/>
                          <w:sz w:val="25"/>
                          <w:szCs w:val="25"/>
                        </w:rPr>
                        <w:br/>
                        <w:t>Room 319</w:t>
                      </w:r>
                      <w:r w:rsidRPr="004465FA">
                        <w:rPr>
                          <w:b/>
                          <w:color w:val="5B9BD5" w:themeColor="accent5"/>
                          <w:sz w:val="25"/>
                          <w:szCs w:val="25"/>
                        </w:rPr>
                        <w:br/>
                        <w:t>Williamsport, PA 17701</w:t>
                      </w:r>
                    </w:p>
                    <w:p w14:paraId="3B4C5F6F" w14:textId="77777777" w:rsidR="0019519C" w:rsidRPr="0019519C" w:rsidRDefault="0019519C" w:rsidP="0019519C">
                      <w:pPr>
                        <w:jc w:val="center"/>
                        <w:rPr>
                          <w:b/>
                          <w:color w:val="ED7D31" w:themeColor="accent2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50F82">
        <w:rPr>
          <w:noProof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45EA5E43" wp14:editId="1DABF165">
                <wp:simplePos x="0" y="0"/>
                <wp:positionH relativeFrom="column">
                  <wp:posOffset>-615950</wp:posOffset>
                </wp:positionH>
                <wp:positionV relativeFrom="paragraph">
                  <wp:posOffset>2236470</wp:posOffset>
                </wp:positionV>
                <wp:extent cx="2360930" cy="2399665"/>
                <wp:effectExtent l="0" t="0" r="0" b="63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3996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1A0DA4" w14:textId="77777777" w:rsidR="00A50F82" w:rsidRDefault="00A50F82" w:rsidP="0019519C">
                            <w:pPr>
                              <w:jc w:val="center"/>
                              <w:rPr>
                                <w:b/>
                                <w:color w:val="ED7D31" w:themeColor="accent2"/>
                                <w:sz w:val="28"/>
                                <w:szCs w:val="28"/>
                              </w:rPr>
                            </w:pPr>
                          </w:p>
                          <w:p w14:paraId="508A0E70" w14:textId="0C9B9257" w:rsidR="0019519C" w:rsidRPr="0019519C" w:rsidRDefault="00BE45C8" w:rsidP="0019519C">
                            <w:pPr>
                              <w:jc w:val="center"/>
                              <w:rPr>
                                <w:b/>
                                <w:color w:val="ED7D31" w:themeColor="accent2"/>
                                <w:sz w:val="28"/>
                                <w:szCs w:val="28"/>
                              </w:rPr>
                            </w:pPr>
                            <w:sdt>
                              <w:sdtPr>
                                <w:rPr>
                                  <w:b/>
                                  <w:color w:val="ED7D31" w:themeColor="accent2"/>
                                  <w:sz w:val="28"/>
                                  <w:szCs w:val="28"/>
                                </w:rPr>
                                <w:id w:val="-810008557"/>
                                <w:placeholder>
                                  <w:docPart w:val="FB2B4A9D55684D20B1C005030D876D00"/>
                                </w:placeholder>
                                <w:comboBox>
                                  <w:listItem w:value="Choose an item."/>
                                </w:comboBox>
                              </w:sdtPr>
                              <w:sdtContent>
                                <w:r w:rsidR="00105C4F">
                                  <w:rPr>
                                    <w:b/>
                                    <w:color w:val="ED7D31" w:themeColor="accent2"/>
                                    <w:sz w:val="28"/>
                                    <w:szCs w:val="28"/>
                                  </w:rPr>
                                  <w:t>Larissa Hassinger</w:t>
                                </w:r>
                              </w:sdtContent>
                            </w:sdt>
                            <w:r w:rsidR="0019519C" w:rsidRPr="0019519C">
                              <w:rPr>
                                <w:b/>
                                <w:color w:val="ED7D31" w:themeColor="accent2"/>
                                <w:sz w:val="28"/>
                                <w:szCs w:val="28"/>
                              </w:rPr>
                              <w:t>,</w:t>
                            </w:r>
                            <w:r w:rsidR="00876565">
                              <w:rPr>
                                <w:b/>
                                <w:color w:val="ED7D31" w:themeColor="accent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A50F82">
                              <w:rPr>
                                <w:b/>
                                <w:color w:val="ED7D31" w:themeColor="accent2"/>
                                <w:sz w:val="28"/>
                                <w:szCs w:val="28"/>
                              </w:rPr>
                              <w:br/>
                            </w:r>
                            <w:sdt>
                              <w:sdtPr>
                                <w:rPr>
                                  <w:b/>
                                  <w:color w:val="ED7D31" w:themeColor="accent2"/>
                                  <w:sz w:val="28"/>
                                  <w:szCs w:val="28"/>
                                </w:rPr>
                                <w:id w:val="1582482921"/>
                                <w:placeholder>
                                  <w:docPart w:val="FB2B4A9D55684D20B1C005030D876D00"/>
                                </w:placeholder>
                                <w:comboBox>
                                  <w:listItem w:value="Choose an item."/>
                                </w:comboBox>
                              </w:sdtPr>
                              <w:sdtContent>
                                <w:r w:rsidR="00A66583">
                                  <w:rPr>
                                    <w:b/>
                                    <w:color w:val="ED7D31" w:themeColor="accent2"/>
                                    <w:sz w:val="28"/>
                                    <w:szCs w:val="28"/>
                                  </w:rPr>
                                  <w:t>Program Analyst</w:t>
                                </w:r>
                              </w:sdtContent>
                            </w:sdt>
                            <w:r w:rsidR="00A50F82">
                              <w:rPr>
                                <w:b/>
                                <w:color w:val="ED7D31" w:themeColor="accent2"/>
                                <w:sz w:val="28"/>
                                <w:szCs w:val="28"/>
                              </w:rPr>
                              <w:br/>
                            </w:r>
                            <w:r w:rsidR="0019519C" w:rsidRPr="0019519C">
                              <w:rPr>
                                <w:b/>
                                <w:color w:val="ED7D31" w:themeColor="accent2"/>
                                <w:sz w:val="28"/>
                                <w:szCs w:val="28"/>
                              </w:rPr>
                              <w:t>Community Development Program</w:t>
                            </w:r>
                            <w:r w:rsidR="00A50F82">
                              <w:rPr>
                                <w:b/>
                                <w:color w:val="ED7D31" w:themeColor="accent2"/>
                                <w:sz w:val="28"/>
                                <w:szCs w:val="28"/>
                              </w:rPr>
                              <w:br/>
                            </w:r>
                            <w:r w:rsidR="0019519C" w:rsidRPr="0019519C">
                              <w:rPr>
                                <w:b/>
                                <w:color w:val="ED7D31" w:themeColor="accent2"/>
                                <w:sz w:val="28"/>
                                <w:szCs w:val="28"/>
                              </w:rPr>
                              <w:t>SEDA-Council of Governments</w:t>
                            </w:r>
                            <w:r w:rsidR="00A50F82">
                              <w:rPr>
                                <w:b/>
                                <w:color w:val="ED7D31" w:themeColor="accent2"/>
                                <w:sz w:val="28"/>
                                <w:szCs w:val="28"/>
                              </w:rPr>
                              <w:br/>
                            </w:r>
                            <w:sdt>
                              <w:sdtPr>
                                <w:rPr>
                                  <w:b/>
                                  <w:color w:val="ED7D31" w:themeColor="accent2"/>
                                  <w:sz w:val="28"/>
                                  <w:szCs w:val="28"/>
                                </w:rPr>
                                <w:id w:val="233835364"/>
                                <w:placeholder>
                                  <w:docPart w:val="FB2B4A9D55684D20B1C005030D876D00"/>
                                </w:placeholder>
                                <w:comboBox>
                                  <w:listItem w:value="Choose an item."/>
                                </w:comboBox>
                              </w:sdtPr>
                              <w:sdtContent>
                                <w:r w:rsidR="00145D99">
                                  <w:rPr>
                                    <w:b/>
                                    <w:color w:val="ED7D31" w:themeColor="accent2"/>
                                    <w:sz w:val="28"/>
                                    <w:szCs w:val="28"/>
                                  </w:rPr>
                                  <w:t>lhassinger@seda-cog.org</w:t>
                                </w:r>
                              </w:sdtContent>
                            </w:sdt>
                            <w:r w:rsidR="00A50F82">
                              <w:rPr>
                                <w:b/>
                                <w:color w:val="ED7D31" w:themeColor="accent2"/>
                                <w:sz w:val="28"/>
                                <w:szCs w:val="28"/>
                              </w:rPr>
                              <w:br/>
                            </w:r>
                            <w:r w:rsidR="0019519C" w:rsidRPr="0019519C">
                              <w:rPr>
                                <w:b/>
                                <w:color w:val="ED7D31" w:themeColor="accent2"/>
                                <w:sz w:val="28"/>
                                <w:szCs w:val="28"/>
                              </w:rPr>
                              <w:t>570-524-4491</w:t>
                            </w:r>
                          </w:p>
                          <w:p w14:paraId="5B58D1ED" w14:textId="77777777" w:rsidR="0019519C" w:rsidRPr="0019519C" w:rsidRDefault="0019519C" w:rsidP="0019519C">
                            <w:pPr>
                              <w:jc w:val="center"/>
                              <w:rPr>
                                <w:b/>
                                <w:color w:val="ED7D31" w:themeColor="accent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A5E43" id="_x0000_s1027" type="#_x0000_t202" style="position:absolute;left:0;text-align:left;margin-left:-48.5pt;margin-top:176.1pt;width:185.9pt;height:188.95pt;z-index:25165824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" filled="f" stroked="f">
                <v:textbox>
                  <w:txbxContent>
                    <w:p w14:paraId="261A0DA4" w14:textId="77777777" w:rsidR="00A50F82" w:rsidRDefault="00A50F82" w:rsidP="0019519C">
                      <w:pPr>
                        <w:jc w:val="center"/>
                        <w:rPr>
                          <w:b/>
                          <w:color w:val="ED7D31" w:themeColor="accent2"/>
                          <w:sz w:val="28"/>
                          <w:szCs w:val="28"/>
                        </w:rPr>
                      </w:pPr>
                    </w:p>
                    <w:p w14:paraId="508A0E70" w14:textId="0C9B9257" w:rsidR="0019519C" w:rsidRPr="0019519C" w:rsidRDefault="00BE45C8" w:rsidP="0019519C">
                      <w:pPr>
                        <w:jc w:val="center"/>
                        <w:rPr>
                          <w:b/>
                          <w:color w:val="ED7D31" w:themeColor="accent2"/>
                          <w:sz w:val="28"/>
                          <w:szCs w:val="28"/>
                        </w:rPr>
                      </w:pPr>
                      <w:sdt>
                        <w:sdtPr>
                          <w:rPr>
                            <w:b/>
                            <w:color w:val="ED7D31" w:themeColor="accent2"/>
                            <w:sz w:val="28"/>
                            <w:szCs w:val="28"/>
                          </w:rPr>
                          <w:id w:val="-810008557"/>
                          <w:placeholder>
                            <w:docPart w:val="FB2B4A9D55684D20B1C005030D876D00"/>
                          </w:placeholder>
                          <w:comboBox>
                            <w:listItem w:value="Choose an item."/>
                          </w:comboBox>
                        </w:sdtPr>
                        <w:sdtContent>
                          <w:r w:rsidR="00105C4F">
                            <w:rPr>
                              <w:b/>
                              <w:color w:val="ED7D31" w:themeColor="accent2"/>
                              <w:sz w:val="28"/>
                              <w:szCs w:val="28"/>
                            </w:rPr>
                            <w:t>Larissa Hassinger</w:t>
                          </w:r>
                        </w:sdtContent>
                      </w:sdt>
                      <w:r w:rsidR="0019519C" w:rsidRPr="0019519C">
                        <w:rPr>
                          <w:b/>
                          <w:color w:val="ED7D31" w:themeColor="accent2"/>
                          <w:sz w:val="28"/>
                          <w:szCs w:val="28"/>
                        </w:rPr>
                        <w:t>,</w:t>
                      </w:r>
                      <w:r w:rsidR="00876565">
                        <w:rPr>
                          <w:b/>
                          <w:color w:val="ED7D31" w:themeColor="accent2"/>
                          <w:sz w:val="28"/>
                          <w:szCs w:val="28"/>
                        </w:rPr>
                        <w:t xml:space="preserve"> </w:t>
                      </w:r>
                      <w:r w:rsidR="00A50F82">
                        <w:rPr>
                          <w:b/>
                          <w:color w:val="ED7D31" w:themeColor="accent2"/>
                          <w:sz w:val="28"/>
                          <w:szCs w:val="28"/>
                        </w:rPr>
                        <w:br/>
                      </w:r>
                      <w:sdt>
                        <w:sdtPr>
                          <w:rPr>
                            <w:b/>
                            <w:color w:val="ED7D31" w:themeColor="accent2"/>
                            <w:sz w:val="28"/>
                            <w:szCs w:val="28"/>
                          </w:rPr>
                          <w:id w:val="1582482921"/>
                          <w:placeholder>
                            <w:docPart w:val="FB2B4A9D55684D20B1C005030D876D00"/>
                          </w:placeholder>
                          <w:comboBox>
                            <w:listItem w:value="Choose an item."/>
                          </w:comboBox>
                        </w:sdtPr>
                        <w:sdtContent>
                          <w:r w:rsidR="00A66583">
                            <w:rPr>
                              <w:b/>
                              <w:color w:val="ED7D31" w:themeColor="accent2"/>
                              <w:sz w:val="28"/>
                              <w:szCs w:val="28"/>
                            </w:rPr>
                            <w:t>Program Analyst</w:t>
                          </w:r>
                        </w:sdtContent>
                      </w:sdt>
                      <w:r w:rsidR="00A50F82">
                        <w:rPr>
                          <w:b/>
                          <w:color w:val="ED7D31" w:themeColor="accent2"/>
                          <w:sz w:val="28"/>
                          <w:szCs w:val="28"/>
                        </w:rPr>
                        <w:br/>
                      </w:r>
                      <w:r w:rsidR="0019519C" w:rsidRPr="0019519C">
                        <w:rPr>
                          <w:b/>
                          <w:color w:val="ED7D31" w:themeColor="accent2"/>
                          <w:sz w:val="28"/>
                          <w:szCs w:val="28"/>
                        </w:rPr>
                        <w:t>Community Development Program</w:t>
                      </w:r>
                      <w:r w:rsidR="00A50F82">
                        <w:rPr>
                          <w:b/>
                          <w:color w:val="ED7D31" w:themeColor="accent2"/>
                          <w:sz w:val="28"/>
                          <w:szCs w:val="28"/>
                        </w:rPr>
                        <w:br/>
                      </w:r>
                      <w:r w:rsidR="0019519C" w:rsidRPr="0019519C">
                        <w:rPr>
                          <w:b/>
                          <w:color w:val="ED7D31" w:themeColor="accent2"/>
                          <w:sz w:val="28"/>
                          <w:szCs w:val="28"/>
                        </w:rPr>
                        <w:t>SEDA-Council of Governments</w:t>
                      </w:r>
                      <w:r w:rsidR="00A50F82">
                        <w:rPr>
                          <w:b/>
                          <w:color w:val="ED7D31" w:themeColor="accent2"/>
                          <w:sz w:val="28"/>
                          <w:szCs w:val="28"/>
                        </w:rPr>
                        <w:br/>
                      </w:r>
                      <w:sdt>
                        <w:sdtPr>
                          <w:rPr>
                            <w:b/>
                            <w:color w:val="ED7D31" w:themeColor="accent2"/>
                            <w:sz w:val="28"/>
                            <w:szCs w:val="28"/>
                          </w:rPr>
                          <w:id w:val="233835364"/>
                          <w:placeholder>
                            <w:docPart w:val="FB2B4A9D55684D20B1C005030D876D00"/>
                          </w:placeholder>
                          <w:comboBox>
                            <w:listItem w:value="Choose an item."/>
                          </w:comboBox>
                        </w:sdtPr>
                        <w:sdtContent>
                          <w:r w:rsidR="00145D99">
                            <w:rPr>
                              <w:b/>
                              <w:color w:val="ED7D31" w:themeColor="accent2"/>
                              <w:sz w:val="28"/>
                              <w:szCs w:val="28"/>
                            </w:rPr>
                            <w:t>lhassinger@seda-cog.org</w:t>
                          </w:r>
                        </w:sdtContent>
                      </w:sdt>
                      <w:r w:rsidR="00A50F82">
                        <w:rPr>
                          <w:b/>
                          <w:color w:val="ED7D31" w:themeColor="accent2"/>
                          <w:sz w:val="28"/>
                          <w:szCs w:val="28"/>
                        </w:rPr>
                        <w:br/>
                      </w:r>
                      <w:r w:rsidR="0019519C" w:rsidRPr="0019519C">
                        <w:rPr>
                          <w:b/>
                          <w:color w:val="ED7D31" w:themeColor="accent2"/>
                          <w:sz w:val="28"/>
                          <w:szCs w:val="28"/>
                        </w:rPr>
                        <w:t>570-524-4491</w:t>
                      </w:r>
                    </w:p>
                    <w:p w14:paraId="5B58D1ED" w14:textId="77777777" w:rsidR="0019519C" w:rsidRPr="0019519C" w:rsidRDefault="0019519C" w:rsidP="0019519C">
                      <w:pPr>
                        <w:jc w:val="center"/>
                        <w:rPr>
                          <w:b/>
                          <w:color w:val="ED7D31" w:themeColor="accent2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51371">
        <w:rPr>
          <w:noProof/>
        </w:rPr>
        <mc:AlternateContent>
          <mc:Choice Requires="wpg">
            <w:drawing>
              <wp:inline distT="0" distB="0" distL="0" distR="0" wp14:anchorId="192A8FE7" wp14:editId="2876100F">
                <wp:extent cx="9551416" cy="6968199"/>
                <wp:effectExtent l="0" t="0" r="0" b="4445"/>
                <wp:docPr id="1218" name="Group 1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51416" cy="6968199"/>
                          <a:chOff x="0" y="0"/>
                          <a:chExt cx="9551416" cy="6968199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4935028" y="387832"/>
                            <a:ext cx="2347173" cy="777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sdt>
                              <w:sdtPr>
                                <w:rPr>
                                  <w:b/>
                                  <w:color w:val="76C5E6"/>
                                  <w:spacing w:val="8"/>
                                  <w:w w:val="116"/>
                                  <w:sz w:val="40"/>
                                  <w:szCs w:val="40"/>
                                </w:rPr>
                                <w:id w:val="-784662996"/>
                                <w:placeholder>
                                  <w:docPart w:val="FB2B4A9D55684D20B1C005030D876D00"/>
                                </w:placeholder>
                                <w:comboBox>
                                  <w:listItem w:value="Choose an item."/>
                                </w:comboBox>
                              </w:sdtPr>
                              <w:sdtContent>
                                <w:p w14:paraId="65B052CE" w14:textId="148B10AC" w:rsidR="00785ED6" w:rsidRPr="0019519C" w:rsidRDefault="00FE656A" w:rsidP="00785ED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76C5E6"/>
                                      <w:spacing w:val="8"/>
                                      <w:w w:val="116"/>
                                      <w:sz w:val="40"/>
                                      <w:szCs w:val="40"/>
                                    </w:rPr>
                                  </w:pPr>
                                  <w:r>
                                    <w:rPr>
                                      <w:b/>
                                      <w:color w:val="76C5E6"/>
                                      <w:spacing w:val="8"/>
                                      <w:w w:val="116"/>
                                      <w:sz w:val="40"/>
                                      <w:szCs w:val="40"/>
                                    </w:rPr>
                                    <w:t>Lycoming</w:t>
                                  </w:r>
                                </w:p>
                              </w:sdtContent>
                            </w:sdt>
                            <w:p w14:paraId="386582FA" w14:textId="77777777" w:rsidR="00CC0845" w:rsidRPr="0019519C" w:rsidRDefault="00351371" w:rsidP="00785ED6">
                              <w:pPr>
                                <w:spacing w:after="0" w:line="240" w:lineRule="auto"/>
                                <w:jc w:val="center"/>
                                <w:rPr>
                                  <w:sz w:val="40"/>
                                  <w:szCs w:val="40"/>
                                </w:rPr>
                              </w:pPr>
                              <w:r w:rsidRPr="0019519C">
                                <w:rPr>
                                  <w:b/>
                                  <w:color w:val="76C5E6"/>
                                  <w:spacing w:val="8"/>
                                  <w:w w:val="116"/>
                                  <w:sz w:val="40"/>
                                  <w:szCs w:val="40"/>
                                </w:rPr>
                                <w:t>County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1" name="Shape 1231"/>
                        <wps:cNvSpPr/>
                        <wps:spPr>
                          <a:xfrm>
                            <a:off x="8460436" y="5869153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" name="Rectangle 8"/>
                        <wps:cNvSpPr/>
                        <wps:spPr>
                          <a:xfrm>
                            <a:off x="6583015" y="2606605"/>
                            <a:ext cx="1753387" cy="376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sdt>
                              <w:sdtPr>
                                <w:rPr>
                                  <w:b/>
                                  <w:color w:val="95C14A"/>
                                  <w:spacing w:val="7"/>
                                  <w:w w:val="111"/>
                                  <w:sz w:val="36"/>
                                </w:rPr>
                                <w:id w:val="-1887938506"/>
                                <w:placeholder>
                                  <w:docPart w:val="FB2B4A9D55684D20B1C005030D876D00"/>
                                </w:placeholder>
                                <w:comboBox>
                                  <w:listItem w:value="Choose an item."/>
                                </w:comboBox>
                              </w:sdtPr>
                              <w:sdtContent>
                                <w:p w14:paraId="282E8745" w14:textId="7F10FDE3" w:rsidR="00CC0845" w:rsidRDefault="0086181C">
                                  <w:r>
                                    <w:rPr>
                                      <w:b/>
                                      <w:color w:val="95C14A"/>
                                      <w:spacing w:val="7"/>
                                      <w:w w:val="111"/>
                                      <w:sz w:val="36"/>
                                    </w:rPr>
                                    <w:t>May 20, 2026</w:t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" name="Rectangle 948"/>
                        <wps:cNvSpPr/>
                        <wps:spPr>
                          <a:xfrm>
                            <a:off x="6889731" y="2893933"/>
                            <a:ext cx="1718403" cy="376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sdt>
                              <w:sdtPr>
                                <w:rPr>
                                  <w:b/>
                                  <w:color w:val="EF822D"/>
                                  <w:spacing w:val="7"/>
                                  <w:w w:val="107"/>
                                  <w:sz w:val="36"/>
                                </w:rPr>
                                <w:id w:val="1217939703"/>
                                <w:placeholder>
                                  <w:docPart w:val="FB2B4A9D55684D20B1C005030D876D00"/>
                                </w:placeholder>
                                <w:comboBox>
                                  <w:listItem w:value="Choose an item."/>
                                </w:comboBox>
                              </w:sdtPr>
                              <w:sdtContent>
                                <w:p w14:paraId="016AF66B" w14:textId="41C4A585" w:rsidR="00CC0845" w:rsidRDefault="005F09FC">
                                  <w:r>
                                    <w:rPr>
                                      <w:b/>
                                      <w:color w:val="EF822D"/>
                                      <w:spacing w:val="7"/>
                                      <w:w w:val="107"/>
                                      <w:sz w:val="36"/>
                                    </w:rPr>
                                    <w:t xml:space="preserve">6:00 </w:t>
                                  </w:r>
                                  <w:r w:rsidR="00CF2D11">
                                    <w:rPr>
                                      <w:b/>
                                      <w:color w:val="EF822D"/>
                                      <w:spacing w:val="7"/>
                                      <w:w w:val="107"/>
                                      <w:sz w:val="36"/>
                                    </w:rPr>
                                    <w:t>PM</w:t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5" name="Shape 1265"/>
                        <wps:cNvSpPr/>
                        <wps:spPr>
                          <a:xfrm>
                            <a:off x="4978400" y="1187742"/>
                            <a:ext cx="3415818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5818" h="1089965">
                                <a:moveTo>
                                  <a:pt x="0" y="0"/>
                                </a:moveTo>
                                <a:lnTo>
                                  <a:pt x="3415818" y="0"/>
                                </a:lnTo>
                                <a:lnTo>
                                  <a:pt x="3415818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6C5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Rectangle 15"/>
                        <wps:cNvSpPr/>
                        <wps:spPr>
                          <a:xfrm>
                            <a:off x="6286654" y="1284603"/>
                            <a:ext cx="1244205" cy="39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1D5BC2" w14:textId="2970AB73" w:rsidR="00CC0845" w:rsidRDefault="00BE45C8">
                              <w:sdt>
                                <w:sdtPr>
                                  <w:rPr>
                                    <w:b/>
                                    <w:color w:val="181717"/>
                                    <w:spacing w:val="10"/>
                                    <w:w w:val="113"/>
                                    <w:sz w:val="40"/>
                                  </w:rPr>
                                  <w:id w:val="87738559"/>
                                  <w:placeholder>
                                    <w:docPart w:val="FB2B4A9D55684D20B1C005030D876D00"/>
                                  </w:placeholder>
                                  <w:comboBox>
                                    <w:listItem w:value="Choose an item."/>
                                  </w:comboBox>
                                </w:sdtPr>
                                <w:sdtContent>
                                  <w:r w:rsidR="001071C5">
                                    <w:rPr>
                                      <w:b/>
                                      <w:color w:val="181717"/>
                                      <w:spacing w:val="10"/>
                                      <w:w w:val="113"/>
                                      <w:sz w:val="40"/>
                                    </w:rPr>
                                    <w:t>FFY</w:t>
                                  </w:r>
                                  <w:r w:rsidR="00FD608F">
                                    <w:rPr>
                                      <w:b/>
                                      <w:color w:val="181717"/>
                                      <w:spacing w:val="10"/>
                                      <w:w w:val="113"/>
                                      <w:sz w:val="40"/>
                                    </w:rPr>
                                    <w:t xml:space="preserve"> 202</w:t>
                                  </w:r>
                                </w:sdtContent>
                              </w:sdt>
                              <w:r w:rsidR="00890898">
                                <w:rPr>
                                  <w:b/>
                                  <w:color w:val="181717"/>
                                  <w:spacing w:val="10"/>
                                  <w:w w:val="113"/>
                                  <w:sz w:val="4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5074774" y="1533964"/>
                            <a:ext cx="4128161" cy="39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7A0E5F" w14:textId="77777777" w:rsidR="00CC0845" w:rsidRDefault="00351371">
                              <w:r>
                                <w:rPr>
                                  <w:b/>
                                  <w:color w:val="181717"/>
                                  <w:spacing w:val="10"/>
                                  <w:w w:val="114"/>
                                  <w:sz w:val="40"/>
                                </w:rPr>
                                <w:t>Community</w:t>
                              </w:r>
                              <w:r>
                                <w:rPr>
                                  <w:b/>
                                  <w:color w:val="181717"/>
                                  <w:spacing w:val="-1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spacing w:val="10"/>
                                  <w:w w:val="114"/>
                                  <w:sz w:val="40"/>
                                </w:rPr>
                                <w:t>Development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5383052" y="1843466"/>
                            <a:ext cx="3601162" cy="39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0A0E3F" w14:textId="77777777" w:rsidR="00CC0845" w:rsidRDefault="00351371">
                              <w:r>
                                <w:rPr>
                                  <w:b/>
                                  <w:color w:val="181717"/>
                                  <w:spacing w:val="10"/>
                                  <w:w w:val="115"/>
                                  <w:sz w:val="40"/>
                                </w:rPr>
                                <w:t>Block</w:t>
                              </w:r>
                              <w:r>
                                <w:rPr>
                                  <w:b/>
                                  <w:color w:val="181717"/>
                                  <w:spacing w:val="-1"/>
                                  <w:w w:val="11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spacing w:val="10"/>
                                  <w:w w:val="115"/>
                                  <w:sz w:val="40"/>
                                </w:rPr>
                                <w:t>Grant</w:t>
                              </w:r>
                              <w:r>
                                <w:rPr>
                                  <w:b/>
                                  <w:color w:val="181717"/>
                                  <w:spacing w:val="-16"/>
                                  <w:w w:val="11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81717"/>
                                  <w:spacing w:val="10"/>
                                  <w:w w:val="115"/>
                                  <w:sz w:val="40"/>
                                </w:rPr>
                                <w:t>Workshop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8" name="Shape 1278"/>
                        <wps:cNvSpPr/>
                        <wps:spPr>
                          <a:xfrm>
                            <a:off x="7299566" y="5867210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F82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6" name="Picture 119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974336" y="2343480"/>
                            <a:ext cx="1094232" cy="10942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9" name="Shape 1279"/>
                        <wps:cNvSpPr/>
                        <wps:spPr>
                          <a:xfrm>
                            <a:off x="6148273" y="3533407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6C5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7" name="Picture 1197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301993" y="29032"/>
                            <a:ext cx="1091184" cy="1082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0" name="Shape 1280"/>
                        <wps:cNvSpPr/>
                        <wps:spPr>
                          <a:xfrm>
                            <a:off x="8460436" y="3530397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1" name="Shape 1281"/>
                        <wps:cNvSpPr/>
                        <wps:spPr>
                          <a:xfrm>
                            <a:off x="4978400" y="4690987"/>
                            <a:ext cx="2263737" cy="2277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63737" h="2277212">
                                <a:moveTo>
                                  <a:pt x="0" y="0"/>
                                </a:moveTo>
                                <a:lnTo>
                                  <a:pt x="2263737" y="0"/>
                                </a:lnTo>
                                <a:lnTo>
                                  <a:pt x="2263737" y="2277212"/>
                                </a:lnTo>
                                <a:lnTo>
                                  <a:pt x="0" y="227721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2" name="Shape 1282"/>
                        <wps:cNvSpPr/>
                        <wps:spPr>
                          <a:xfrm>
                            <a:off x="4978400" y="3530397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4" name="Picture 119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7311136" y="3531185"/>
                            <a:ext cx="1091184" cy="1091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5" name="Picture 119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8457184" y="1184224"/>
                            <a:ext cx="1094232" cy="2252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Rectangle 31"/>
                        <wps:cNvSpPr/>
                        <wps:spPr>
                          <a:xfrm rot="-5399999">
                            <a:off x="4748947" y="5678727"/>
                            <a:ext cx="1385400" cy="577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AF0346" w14:textId="77777777" w:rsidR="00CC0845" w:rsidRDefault="00351371">
                              <w:r>
                                <w:rPr>
                                  <w:b/>
                                  <w:color w:val="76C5E6"/>
                                  <w:sz w:val="60"/>
                                </w:rPr>
                                <w:t>Learn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 rot="-5399999">
                            <a:off x="5122026" y="5042553"/>
                            <a:ext cx="2199411" cy="6925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554522" w14:textId="77777777" w:rsidR="00CC0845" w:rsidRDefault="00351371">
                              <w:r>
                                <w:rPr>
                                  <w:b/>
                                  <w:color w:val="95C14A"/>
                                  <w:sz w:val="72"/>
                                </w:rPr>
                                <w:t>Engage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7" name="Shape 1287"/>
                        <wps:cNvSpPr/>
                        <wps:spPr>
                          <a:xfrm>
                            <a:off x="8460436" y="31065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F82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" name="Shape 1288"/>
                        <wps:cNvSpPr/>
                        <wps:spPr>
                          <a:xfrm>
                            <a:off x="0" y="4634027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6C5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00" name="Picture 120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484880" y="1172032"/>
                            <a:ext cx="1091184" cy="10942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9" name="Shape 1289"/>
                        <wps:cNvSpPr/>
                        <wps:spPr>
                          <a:xfrm>
                            <a:off x="3507512" y="3481019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6C5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Rectangle 38"/>
                        <wps:cNvSpPr/>
                        <wps:spPr>
                          <a:xfrm>
                            <a:off x="593800" y="275716"/>
                            <a:ext cx="1348986" cy="351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CB5319" w14:textId="77777777" w:rsidR="00CC0845" w:rsidRDefault="00351371">
                              <w:r>
                                <w:rPr>
                                  <w:b/>
                                  <w:color w:val="76C5E6"/>
                                  <w:spacing w:val="7"/>
                                  <w:w w:val="111"/>
                                  <w:sz w:val="36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76C5E6"/>
                                  <w:spacing w:val="-3"/>
                                  <w:w w:val="111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76C5E6"/>
                                  <w:spacing w:val="7"/>
                                  <w:w w:val="111"/>
                                  <w:sz w:val="36"/>
                                </w:rPr>
                                <w:t>More</w:t>
                              </w:r>
                              <w:r>
                                <w:rPr>
                                  <w:b/>
                                  <w:color w:val="76C5E6"/>
                                  <w:spacing w:val="-10"/>
                                  <w:w w:val="111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424524" y="550035"/>
                            <a:ext cx="1739097" cy="351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9384BF" w14:textId="77777777" w:rsidR="00CC0845" w:rsidRDefault="00351371">
                              <w:r>
                                <w:rPr>
                                  <w:b/>
                                  <w:color w:val="76C5E6"/>
                                  <w:spacing w:val="7"/>
                                  <w:w w:val="115"/>
                                  <w:sz w:val="36"/>
                                </w:rPr>
                                <w:t>Information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7" name="Shape 1297"/>
                        <wps:cNvSpPr/>
                        <wps:spPr>
                          <a:xfrm>
                            <a:off x="0" y="1164984"/>
                            <a:ext cx="3415818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5818" h="1089965">
                                <a:moveTo>
                                  <a:pt x="0" y="0"/>
                                </a:moveTo>
                                <a:lnTo>
                                  <a:pt x="3415818" y="0"/>
                                </a:lnTo>
                                <a:lnTo>
                                  <a:pt x="3415818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6C5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Rectangle 41"/>
                        <wps:cNvSpPr/>
                        <wps:spPr>
                          <a:xfrm>
                            <a:off x="823247" y="1533963"/>
                            <a:ext cx="2487707" cy="39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D0C4DB" w14:textId="77777777" w:rsidR="00CC0845" w:rsidRDefault="00351371">
                              <w:r>
                                <w:rPr>
                                  <w:b/>
                                  <w:color w:val="FFFEFD"/>
                                  <w:spacing w:val="20"/>
                                  <w:w w:val="114"/>
                                  <w:sz w:val="40"/>
                                </w:rPr>
                                <w:t>Please</w:t>
                              </w:r>
                              <w:r>
                                <w:rPr>
                                  <w:b/>
                                  <w:color w:val="FFFEFD"/>
                                  <w:spacing w:val="9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spacing w:val="20"/>
                                  <w:w w:val="114"/>
                                  <w:sz w:val="40"/>
                                </w:rPr>
                                <w:t>Contact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2" name="Shape 1302"/>
                        <wps:cNvSpPr/>
                        <wps:spPr>
                          <a:xfrm>
                            <a:off x="2325573" y="0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3" name="Shape 1303"/>
                        <wps:cNvSpPr/>
                        <wps:spPr>
                          <a:xfrm>
                            <a:off x="3476447" y="0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F82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4" name="Shape 1304"/>
                        <wps:cNvSpPr/>
                        <wps:spPr>
                          <a:xfrm>
                            <a:off x="3501733" y="2326767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" name="Shape 1348"/>
                        <wps:cNvSpPr/>
                        <wps:spPr>
                          <a:xfrm>
                            <a:off x="2331022" y="5792420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F82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9" name="Shape 1349"/>
                        <wps:cNvSpPr/>
                        <wps:spPr>
                          <a:xfrm>
                            <a:off x="3482035" y="5789727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99" name="Picture 119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335784" y="4638624"/>
                            <a:ext cx="2267712" cy="1094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8" name="Picture 119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8128" y="5800929"/>
                            <a:ext cx="2261616" cy="1091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0" name="Shape 1350"/>
                        <wps:cNvSpPr/>
                        <wps:spPr>
                          <a:xfrm>
                            <a:off x="1167244" y="4643933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Rectangle 59"/>
                        <wps:cNvSpPr/>
                        <wps:spPr>
                          <a:xfrm rot="-5399999">
                            <a:off x="6178792" y="5879038"/>
                            <a:ext cx="1351616" cy="38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BFE4C9" w14:textId="77777777" w:rsidR="00CC0845" w:rsidRDefault="00351371">
                              <w:r>
                                <w:rPr>
                                  <w:b/>
                                  <w:color w:val="EF822D"/>
                                  <w:sz w:val="40"/>
                                </w:rPr>
                                <w:t>Succeed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559464" y="5890845"/>
                            <a:ext cx="910032" cy="910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92A8FE7" id="Group 1218" o:spid="_x0000_s1028" style="width:752.1pt;height:548.7pt;mso-position-horizontal-relative:char;mso-position-vertical-relative:line" coordsize="95514,69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">
                <v:rect id="Rectangle 6" o:spid="_x0000_s1029" style="position:absolute;left:49350;top:3878;width:23472;height:7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" filled="f" stroked="f">
                  <v:textbox inset="0,0,0,0">
                    <w:txbxContent>
                      <w:sdt>
                        <w:sdtPr>
                          <w:rPr>
                            <w:b/>
                            <w:color w:val="76C5E6"/>
                            <w:spacing w:val="8"/>
                            <w:w w:val="116"/>
                            <w:sz w:val="40"/>
                            <w:szCs w:val="40"/>
                          </w:rPr>
                          <w:id w:val="-784662996"/>
                          <w:placeholder>
                            <w:docPart w:val="FB2B4A9D55684D20B1C005030D876D00"/>
                          </w:placeholder>
                          <w:comboBox>
                            <w:listItem w:value="Choose an item."/>
                          </w:comboBox>
                        </w:sdtPr>
                        <w:sdtContent>
                          <w:p w14:paraId="65B052CE" w14:textId="148B10AC" w:rsidR="00785ED6" w:rsidRPr="0019519C" w:rsidRDefault="00FE656A" w:rsidP="00785ED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76C5E6"/>
                                <w:spacing w:val="8"/>
                                <w:w w:val="116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olor w:val="76C5E6"/>
                                <w:spacing w:val="8"/>
                                <w:w w:val="116"/>
                                <w:sz w:val="40"/>
                                <w:szCs w:val="40"/>
                              </w:rPr>
                              <w:t>Lycoming</w:t>
                            </w:r>
                          </w:p>
                        </w:sdtContent>
                      </w:sdt>
                      <w:p w14:paraId="386582FA" w14:textId="77777777" w:rsidR="00CC0845" w:rsidRPr="0019519C" w:rsidRDefault="00351371" w:rsidP="00785ED6">
                        <w:pPr>
                          <w:spacing w:after="0" w:line="240" w:lineRule="auto"/>
                          <w:jc w:val="center"/>
                          <w:rPr>
                            <w:sz w:val="40"/>
                            <w:szCs w:val="40"/>
                          </w:rPr>
                        </w:pPr>
                        <w:r w:rsidRPr="0019519C">
                          <w:rPr>
                            <w:b/>
                            <w:color w:val="76C5E6"/>
                            <w:spacing w:val="8"/>
                            <w:w w:val="116"/>
                            <w:sz w:val="40"/>
                            <w:szCs w:val="40"/>
                          </w:rPr>
                          <w:t>County</w:t>
                        </w:r>
                      </w:p>
                    </w:txbxContent>
                  </v:textbox>
                </v:rect>
                <v:shape id="Shape 1231" o:spid="_x0000_s1030" style="position:absolute;left:84604;top:58691;width:10900;height:10900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" path="m,l1089965,r,1089965l,1089965,,e" fillcolor="#d3d2d2" stroked="f" strokeweight="0">
                  <v:stroke miterlimit="83231f" joinstyle="miter"/>
                  <v:path arrowok="t" textboxrect="0,0,1089965,1089965"/>
                </v:shape>
                <v:rect id="Rectangle 8" o:spid="_x0000_s1031" style="position:absolute;left:65830;top:26066;width:17534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" filled="f" stroked="f">
                  <v:textbox inset="0,0,0,0">
                    <w:txbxContent>
                      <w:sdt>
                        <w:sdtPr>
                          <w:rPr>
                            <w:b/>
                            <w:color w:val="95C14A"/>
                            <w:spacing w:val="7"/>
                            <w:w w:val="111"/>
                            <w:sz w:val="36"/>
                          </w:rPr>
                          <w:id w:val="-1887938506"/>
                          <w:placeholder>
                            <w:docPart w:val="FB2B4A9D55684D20B1C005030D876D00"/>
                          </w:placeholder>
                          <w:comboBox>
                            <w:listItem w:value="Choose an item."/>
                          </w:comboBox>
                        </w:sdtPr>
                        <w:sdtContent>
                          <w:p w14:paraId="282E8745" w14:textId="7F10FDE3" w:rsidR="00CC0845" w:rsidRDefault="0086181C">
                            <w:r>
                              <w:rPr>
                                <w:b/>
                                <w:color w:val="95C14A"/>
                                <w:spacing w:val="7"/>
                                <w:w w:val="111"/>
                                <w:sz w:val="36"/>
                              </w:rPr>
                              <w:t>May 20, 2026</w:t>
                            </w:r>
                          </w:p>
                        </w:sdtContent>
                      </w:sdt>
                    </w:txbxContent>
                  </v:textbox>
                </v:rect>
                <v:rect id="Rectangle 948" o:spid="_x0000_s1032" style="position:absolute;left:68897;top:28939;width:17184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" filled="f" stroked="f">
                  <v:textbox inset="0,0,0,0">
                    <w:txbxContent>
                      <w:sdt>
                        <w:sdtPr>
                          <w:rPr>
                            <w:b/>
                            <w:color w:val="EF822D"/>
                            <w:spacing w:val="7"/>
                            <w:w w:val="107"/>
                            <w:sz w:val="36"/>
                          </w:rPr>
                          <w:id w:val="1217939703"/>
                          <w:placeholder>
                            <w:docPart w:val="FB2B4A9D55684D20B1C005030D876D00"/>
                          </w:placeholder>
                          <w:comboBox>
                            <w:listItem w:value="Choose an item."/>
                          </w:comboBox>
                        </w:sdtPr>
                        <w:sdtContent>
                          <w:p w14:paraId="016AF66B" w14:textId="41C4A585" w:rsidR="00CC0845" w:rsidRDefault="005F09FC">
                            <w:r>
                              <w:rPr>
                                <w:b/>
                                <w:color w:val="EF822D"/>
                                <w:spacing w:val="7"/>
                                <w:w w:val="107"/>
                                <w:sz w:val="36"/>
                              </w:rPr>
                              <w:t xml:space="preserve">6:00 </w:t>
                            </w:r>
                            <w:r w:rsidR="00CF2D11">
                              <w:rPr>
                                <w:b/>
                                <w:color w:val="EF822D"/>
                                <w:spacing w:val="7"/>
                                <w:w w:val="107"/>
                                <w:sz w:val="36"/>
                              </w:rPr>
                              <w:t>PM</w:t>
                            </w:r>
                          </w:p>
                        </w:sdtContent>
                      </w:sdt>
                    </w:txbxContent>
                  </v:textbox>
                </v:rect>
                <v:shape id="Shape 1265" o:spid="_x0000_s1033" style="position:absolute;left:49784;top:11877;width:34158;height:10900;visibility:visible;mso-wrap-style:square;v-text-anchor:top" coordsize="3415818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" path="m,l3415818,r,1089965l,1089965,,e" fillcolor="#76c5e6" stroked="f" strokeweight="0">
                  <v:stroke miterlimit="83231f" joinstyle="miter"/>
                  <v:path arrowok="t" textboxrect="0,0,3415818,1089965"/>
                </v:shape>
                <v:rect id="Rectangle 15" o:spid="_x0000_s1034" style="position:absolute;left:62866;top:12846;width:12442;height:3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541D5BC2" w14:textId="2970AB73" w:rsidR="00CC0845" w:rsidRDefault="00BE45C8">
                        <w:sdt>
                          <w:sdtPr>
                            <w:rPr>
                              <w:b/>
                              <w:color w:val="181717"/>
                              <w:spacing w:val="10"/>
                              <w:w w:val="113"/>
                              <w:sz w:val="40"/>
                            </w:rPr>
                            <w:id w:val="87738559"/>
                            <w:placeholder>
                              <w:docPart w:val="FB2B4A9D55684D20B1C005030D876D00"/>
                            </w:placeholder>
                            <w:comboBox>
                              <w:listItem w:value="Choose an item."/>
                            </w:comboBox>
                          </w:sdtPr>
                          <w:sdtContent>
                            <w:r w:rsidR="001071C5">
                              <w:rPr>
                                <w:b/>
                                <w:color w:val="181717"/>
                                <w:spacing w:val="10"/>
                                <w:w w:val="113"/>
                                <w:sz w:val="40"/>
                              </w:rPr>
                              <w:t>FFY</w:t>
                            </w:r>
                            <w:r w:rsidR="00FD608F">
                              <w:rPr>
                                <w:b/>
                                <w:color w:val="181717"/>
                                <w:spacing w:val="10"/>
                                <w:w w:val="113"/>
                                <w:sz w:val="40"/>
                              </w:rPr>
                              <w:t xml:space="preserve"> 202</w:t>
                            </w:r>
                          </w:sdtContent>
                        </w:sdt>
                        <w:r w:rsidR="00890898">
                          <w:rPr>
                            <w:b/>
                            <w:color w:val="181717"/>
                            <w:spacing w:val="10"/>
                            <w:w w:val="113"/>
                            <w:sz w:val="40"/>
                          </w:rPr>
                          <w:t>6</w:t>
                        </w:r>
                      </w:p>
                    </w:txbxContent>
                  </v:textbox>
                </v:rect>
                <v:rect id="Rectangle 16" o:spid="_x0000_s1035" style="position:absolute;left:50747;top:15339;width:41282;height:3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14:paraId="507A0E5F" w14:textId="77777777" w:rsidR="00CC0845" w:rsidRDefault="00351371">
                        <w:r>
                          <w:rPr>
                            <w:b/>
                            <w:color w:val="181717"/>
                            <w:spacing w:val="10"/>
                            <w:w w:val="114"/>
                            <w:sz w:val="40"/>
                          </w:rPr>
                          <w:t>Community</w:t>
                        </w:r>
                        <w:r>
                          <w:rPr>
                            <w:b/>
                            <w:color w:val="181717"/>
                            <w:spacing w:val="-1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spacing w:val="10"/>
                            <w:w w:val="114"/>
                            <w:sz w:val="40"/>
                          </w:rPr>
                          <w:t>Development</w:t>
                        </w:r>
                      </w:p>
                    </w:txbxContent>
                  </v:textbox>
                </v:rect>
                <v:rect id="Rectangle 17" o:spid="_x0000_s1036" style="position:absolute;left:53830;top:18434;width:36012;height:3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370A0E3F" w14:textId="77777777" w:rsidR="00CC0845" w:rsidRDefault="00351371">
                        <w:r>
                          <w:rPr>
                            <w:b/>
                            <w:color w:val="181717"/>
                            <w:spacing w:val="10"/>
                            <w:w w:val="115"/>
                            <w:sz w:val="40"/>
                          </w:rPr>
                          <w:t>Block</w:t>
                        </w:r>
                        <w:r>
                          <w:rPr>
                            <w:b/>
                            <w:color w:val="181717"/>
                            <w:spacing w:val="-1"/>
                            <w:w w:val="11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spacing w:val="10"/>
                            <w:w w:val="115"/>
                            <w:sz w:val="40"/>
                          </w:rPr>
                          <w:t>Grant</w:t>
                        </w:r>
                        <w:r>
                          <w:rPr>
                            <w:b/>
                            <w:color w:val="181717"/>
                            <w:spacing w:val="-16"/>
                            <w:w w:val="11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181717"/>
                            <w:spacing w:val="10"/>
                            <w:w w:val="115"/>
                            <w:sz w:val="40"/>
                          </w:rPr>
                          <w:t>Workshop</w:t>
                        </w:r>
                      </w:p>
                    </w:txbxContent>
                  </v:textbox>
                </v:rect>
                <v:shape id="Shape 1278" o:spid="_x0000_s1037" style="position:absolute;left:72995;top:58672;width:10900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" path="m,l1089965,r,1089965l,1089965,,e" fillcolor="#ef822d" stroked="f" strokeweight="0">
                  <v:stroke miterlimit="83231f" joinstyle="miter"/>
                  <v:path arrowok="t" textboxrect="0,0,1089965,1089965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96" o:spid="_x0000_s1038" type="#_x0000_t75" style="position:absolute;left:49743;top:23434;width:10942;height:10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">
                  <v:imagedata r:id="rId18" o:title=""/>
                </v:shape>
                <v:shape id="Shape 1279" o:spid="_x0000_s1039" style="position:absolute;left:61482;top:35334;width:10900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" path="m,l1089965,r,1089965l,1089965,,e" fillcolor="#76c5e6" stroked="f" strokeweight="0">
                  <v:stroke miterlimit="83231f" joinstyle="miter"/>
                  <v:path arrowok="t" textboxrect="0,0,1089965,1089965"/>
                </v:shape>
                <v:shape id="Picture 1197" o:spid="_x0000_s1040" type="#_x0000_t75" style="position:absolute;left:73019;top:290;width:10912;height:10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">
                  <v:imagedata r:id="rId19" o:title=""/>
                </v:shape>
                <v:shape id="Shape 1280" o:spid="_x0000_s1041" style="position:absolute;left:84604;top:35303;width:10900;height:10900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" path="m,l1089965,r,1089965l,1089965,,e" fillcolor="#95c14a" stroked="f" strokeweight="0">
                  <v:stroke miterlimit="83231f" joinstyle="miter"/>
                  <v:path arrowok="t" textboxrect="0,0,1089965,1089965"/>
                </v:shape>
                <v:shape id="Shape 1281" o:spid="_x0000_s1042" style="position:absolute;left:49784;top:46909;width:22637;height:22772;visibility:visible;mso-wrap-style:square;v-text-anchor:top" coordsize="2263737,2277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" path="m,l2263737,r,2277212l,2277212,,e" fillcolor="#181717" stroked="f" strokeweight="0">
                  <v:stroke miterlimit="83231f" joinstyle="miter"/>
                  <v:path arrowok="t" textboxrect="0,0,2263737,2277212"/>
                </v:shape>
                <v:shape id="Shape 1282" o:spid="_x0000_s1043" style="position:absolute;left:49784;top:35303;width:10899;height:10900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" path="m,l1089965,r,1089965l,1089965,,e" fillcolor="#d3d2d2" stroked="f" strokeweight="0">
                  <v:stroke miterlimit="83231f" joinstyle="miter"/>
                  <v:path arrowok="t" textboxrect="0,0,1089965,1089965"/>
                </v:shape>
                <v:shape id="Picture 1194" o:spid="_x0000_s1044" type="#_x0000_t75" style="position:absolute;left:73111;top:35311;width:10912;height:10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">
                  <v:imagedata r:id="rId20" o:title=""/>
                </v:shape>
                <v:shape id="Picture 1195" o:spid="_x0000_s1045" type="#_x0000_t75" style="position:absolute;left:84571;top:11842;width:10943;height:22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">
                  <v:imagedata r:id="rId21" o:title=""/>
                </v:shape>
                <v:rect id="Rectangle 31" o:spid="_x0000_s1046" style="position:absolute;left:47489;top:56787;width:13854;height:5772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" filled="f" stroked="f">
                  <v:textbox inset="0,0,0,0">
                    <w:txbxContent>
                      <w:p w14:paraId="57AF0346" w14:textId="77777777" w:rsidR="00CC0845" w:rsidRDefault="00351371">
                        <w:r>
                          <w:rPr>
                            <w:b/>
                            <w:color w:val="76C5E6"/>
                            <w:sz w:val="60"/>
                          </w:rPr>
                          <w:t>Learn</w:t>
                        </w:r>
                      </w:p>
                    </w:txbxContent>
                  </v:textbox>
                </v:rect>
                <v:rect id="Rectangle 32" o:spid="_x0000_s1047" style="position:absolute;left:51220;top:50425;width:21994;height:692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" filled="f" stroked="f">
                  <v:textbox inset="0,0,0,0">
                    <w:txbxContent>
                      <w:p w14:paraId="36554522" w14:textId="77777777" w:rsidR="00CC0845" w:rsidRDefault="00351371">
                        <w:r>
                          <w:rPr>
                            <w:b/>
                            <w:color w:val="95C14A"/>
                            <w:sz w:val="72"/>
                          </w:rPr>
                          <w:t>Engage</w:t>
                        </w:r>
                      </w:p>
                    </w:txbxContent>
                  </v:textbox>
                </v:rect>
                <v:shape id="Shape 1287" o:spid="_x0000_s1048" style="position:absolute;left:84604;top:310;width:10900;height:10900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" path="m,l1089965,r,1089965l,1089965,,e" fillcolor="#ef822d" stroked="f" strokeweight="0">
                  <v:stroke miterlimit="83231f" joinstyle="miter"/>
                  <v:path arrowok="t" textboxrect="0,0,1089965,1089965"/>
                </v:shape>
                <v:shape id="Shape 1288" o:spid="_x0000_s1049" style="position:absolute;top:46340;width:10899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" path="m,l1089965,r,1089965l,1089965,,e" fillcolor="#76c5e6" stroked="f" strokeweight="0">
                  <v:stroke miterlimit="83231f" joinstyle="miter"/>
                  <v:path arrowok="t" textboxrect="0,0,1089965,1089965"/>
                </v:shape>
                <v:shape id="Picture 1200" o:spid="_x0000_s1050" type="#_x0000_t75" style="position:absolute;left:34848;top:11720;width:10912;height:10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">
                  <v:imagedata r:id="rId22" o:title=""/>
                </v:shape>
                <v:shape id="Shape 1289" o:spid="_x0000_s1051" style="position:absolute;left:35075;top:34810;width:10899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" path="m,l1089965,r,1089965l,1089965,,e" fillcolor="#76c5e6" stroked="f" strokeweight="0">
                  <v:stroke miterlimit="83231f" joinstyle="miter"/>
                  <v:path arrowok="t" textboxrect="0,0,1089965,1089965"/>
                </v:shape>
                <v:rect id="Rectangle 38" o:spid="_x0000_s1052" style="position:absolute;left:5938;top:2757;width:13489;height:3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14:paraId="30CB5319" w14:textId="77777777" w:rsidR="00CC0845" w:rsidRDefault="00351371">
                        <w:r>
                          <w:rPr>
                            <w:b/>
                            <w:color w:val="76C5E6"/>
                            <w:spacing w:val="7"/>
                            <w:w w:val="111"/>
                            <w:sz w:val="36"/>
                          </w:rPr>
                          <w:t>For</w:t>
                        </w:r>
                        <w:r>
                          <w:rPr>
                            <w:b/>
                            <w:color w:val="76C5E6"/>
                            <w:spacing w:val="-3"/>
                            <w:w w:val="111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76C5E6"/>
                            <w:spacing w:val="7"/>
                            <w:w w:val="111"/>
                            <w:sz w:val="36"/>
                          </w:rPr>
                          <w:t>More</w:t>
                        </w:r>
                        <w:r>
                          <w:rPr>
                            <w:b/>
                            <w:color w:val="76C5E6"/>
                            <w:spacing w:val="-10"/>
                            <w:w w:val="111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" o:spid="_x0000_s1053" style="position:absolute;left:4245;top:5500;width:17391;height:3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14:paraId="3C9384BF" w14:textId="77777777" w:rsidR="00CC0845" w:rsidRDefault="00351371">
                        <w:r>
                          <w:rPr>
                            <w:b/>
                            <w:color w:val="76C5E6"/>
                            <w:spacing w:val="7"/>
                            <w:w w:val="115"/>
                            <w:sz w:val="36"/>
                          </w:rPr>
                          <w:t>Information</w:t>
                        </w:r>
                      </w:p>
                    </w:txbxContent>
                  </v:textbox>
                </v:rect>
                <v:shape id="Shape 1297" o:spid="_x0000_s1054" style="position:absolute;top:11649;width:34158;height:10900;visibility:visible;mso-wrap-style:square;v-text-anchor:top" coordsize="3415818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" path="m,l3415818,r,1089965l,1089965,,e" fillcolor="#76c5e6" stroked="f" strokeweight="0">
                  <v:stroke miterlimit="83231f" joinstyle="miter"/>
                  <v:path arrowok="t" textboxrect="0,0,3415818,1089965"/>
                </v:shape>
                <v:rect id="Rectangle 41" o:spid="_x0000_s1055" style="position:absolute;left:8232;top:15339;width:24877;height:3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14:paraId="13D0C4DB" w14:textId="77777777" w:rsidR="00CC0845" w:rsidRDefault="00351371">
                        <w:r>
                          <w:rPr>
                            <w:b/>
                            <w:color w:val="FFFEFD"/>
                            <w:spacing w:val="20"/>
                            <w:w w:val="114"/>
                            <w:sz w:val="40"/>
                          </w:rPr>
                          <w:t>Please</w:t>
                        </w:r>
                        <w:r>
                          <w:rPr>
                            <w:b/>
                            <w:color w:val="FFFEFD"/>
                            <w:spacing w:val="9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spacing w:val="20"/>
                            <w:w w:val="114"/>
                            <w:sz w:val="40"/>
                          </w:rPr>
                          <w:t>Contact</w:t>
                        </w:r>
                      </w:p>
                    </w:txbxContent>
                  </v:textbox>
                </v:rect>
                <v:shape id="Shape 1302" o:spid="_x0000_s1056" style="position:absolute;left:23255;width:10900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" path="m,l1089965,r,1089965l,1089965,,e" fillcolor="#95c14a" stroked="f" strokeweight="0">
                  <v:stroke miterlimit="83231f" joinstyle="miter"/>
                  <v:path arrowok="t" textboxrect="0,0,1089965,1089965"/>
                </v:shape>
                <v:shape id="Shape 1303" o:spid="_x0000_s1057" style="position:absolute;left:34764;width:10900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" path="m,l1089965,r,1089965l,1089965,,e" fillcolor="#ef822d" stroked="f" strokeweight="0">
                  <v:stroke miterlimit="83231f" joinstyle="miter"/>
                  <v:path arrowok="t" textboxrect="0,0,1089965,1089965"/>
                </v:shape>
                <v:shape id="Shape 1304" o:spid="_x0000_s1058" style="position:absolute;left:35017;top:23267;width:10899;height:10900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" path="m,l1089965,r,1089965l,1089965,,e" fillcolor="#d3d2d2" stroked="f" strokeweight="0">
                  <v:stroke miterlimit="83231f" joinstyle="miter"/>
                  <v:path arrowok="t" textboxrect="0,0,1089965,1089965"/>
                </v:shape>
                <v:shape id="Shape 1348" o:spid="_x0000_s1059" style="position:absolute;left:23310;top:57924;width:10899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" path="m,l1089965,r,1089965l,1089965,,e" fillcolor="#ef822d" stroked="f" strokeweight="0">
                  <v:stroke miterlimit="83231f" joinstyle="miter"/>
                  <v:path arrowok="t" textboxrect="0,0,1089965,1089965"/>
                </v:shape>
                <v:shape id="Shape 1349" o:spid="_x0000_s1060" style="position:absolute;left:34820;top:57897;width:10900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" path="m,l1089965,r,1089965l,1089965,,e" fillcolor="#95c14a" stroked="f" strokeweight="0">
                  <v:stroke miterlimit="83231f" joinstyle="miter"/>
                  <v:path arrowok="t" textboxrect="0,0,1089965,1089965"/>
                </v:shape>
                <v:shape id="Picture 1199" o:spid="_x0000_s1061" type="#_x0000_t75" style="position:absolute;left:23357;top:46386;width:22677;height:10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">
                  <v:imagedata r:id="rId23" o:title=""/>
                </v:shape>
                <v:shape id="Picture 1198" o:spid="_x0000_s1062" type="#_x0000_t75" style="position:absolute;left:81;top:58009;width:22616;height:10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">
                  <v:imagedata r:id="rId24" o:title=""/>
                </v:shape>
                <v:shape id="Shape 1350" o:spid="_x0000_s1063" style="position:absolute;left:11672;top:46439;width:10900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" path="m,l1089965,r,1089965l,1089965,,e" fillcolor="#d3d2d2" stroked="f" strokeweight="0">
                  <v:stroke miterlimit="83231f" joinstyle="miter"/>
                  <v:path arrowok="t" textboxrect="0,0,1089965,1089965"/>
                </v:shape>
                <v:rect id="Rectangle 59" o:spid="_x0000_s1064" style="position:absolute;left:61788;top:58790;width:13516;height:384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" filled="f" stroked="f">
                  <v:textbox inset="0,0,0,0">
                    <w:txbxContent>
                      <w:p w14:paraId="26BFE4C9" w14:textId="77777777" w:rsidR="00CC0845" w:rsidRDefault="00351371">
                        <w:r>
                          <w:rPr>
                            <w:b/>
                            <w:color w:val="EF822D"/>
                            <w:sz w:val="40"/>
                          </w:rPr>
                          <w:t>Succeed</w:t>
                        </w:r>
                      </w:p>
                    </w:txbxContent>
                  </v:textbox>
                </v:rect>
                <v:shape id="Picture 61" o:spid="_x0000_s1065" type="#_x0000_t75" style="position:absolute;left:35594;top:58908;width:9100;height:9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">
                  <v:imagedata r:id="rId25" o:title=""/>
                </v:shape>
                <w10:anchorlock/>
              </v:group>
            </w:pict>
          </mc:Fallback>
        </mc:AlternateContent>
      </w:r>
    </w:p>
    <w:p w14:paraId="21898D8C" w14:textId="77777777" w:rsidR="00CC0845" w:rsidRDefault="00351371">
      <w:pPr>
        <w:spacing w:after="0"/>
        <w:ind w:left="-1091" w:right="-1082"/>
      </w:pPr>
      <w:r>
        <w:rPr>
          <w:noProof/>
        </w:rPr>
        <mc:AlternateContent>
          <mc:Choice Requires="wpg">
            <w:drawing>
              <wp:inline distT="0" distB="0" distL="0" distR="0" wp14:anchorId="5FBFEED4" wp14:editId="25101068">
                <wp:extent cx="9609328" cy="6934200"/>
                <wp:effectExtent l="0" t="0" r="0" b="0"/>
                <wp:docPr id="1220" name="Group 1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09328" cy="6934200"/>
                          <a:chOff x="0" y="0"/>
                          <a:chExt cx="9609328" cy="6934200"/>
                        </a:xfrm>
                      </wpg:grpSpPr>
                      <pic:pic xmlns:pic="http://schemas.openxmlformats.org/drawingml/2006/picture">
                        <pic:nvPicPr>
                          <pic:cNvPr id="1204" name="Picture 1204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8515096" y="2032"/>
                            <a:ext cx="1094232" cy="1091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9" name="Shape 1479"/>
                        <wps:cNvSpPr/>
                        <wps:spPr>
                          <a:xfrm>
                            <a:off x="5036312" y="5827332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Rectangle 73"/>
                        <wps:cNvSpPr/>
                        <wps:spPr>
                          <a:xfrm>
                            <a:off x="6599027" y="1416335"/>
                            <a:ext cx="1757339" cy="376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425784" w14:textId="77777777" w:rsidR="00CC0845" w:rsidRPr="002A782E" w:rsidRDefault="00351371">
                              <w:pPr>
                                <w:rPr>
                                  <w:sz w:val="40"/>
                                  <w:szCs w:val="40"/>
                                </w:rPr>
                              </w:pPr>
                              <w:r w:rsidRPr="002A782E">
                                <w:rPr>
                                  <w:b/>
                                  <w:color w:val="95C14A"/>
                                  <w:spacing w:val="7"/>
                                  <w:w w:val="111"/>
                                  <w:sz w:val="40"/>
                                  <w:szCs w:val="40"/>
                                </w:rPr>
                                <w:t>Who</w:t>
                              </w:r>
                              <w:r w:rsidRPr="002A782E">
                                <w:rPr>
                                  <w:b/>
                                  <w:color w:val="95C14A"/>
                                  <w:spacing w:val="-1"/>
                                  <w:w w:val="11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  <w:r w:rsidRPr="002A782E">
                                <w:rPr>
                                  <w:b/>
                                  <w:color w:val="95C14A"/>
                                  <w:spacing w:val="7"/>
                                  <w:w w:val="111"/>
                                  <w:sz w:val="40"/>
                                  <w:szCs w:val="40"/>
                                </w:rPr>
                                <w:t>Should</w:t>
                              </w:r>
                              <w:r w:rsidRPr="002A782E">
                                <w:rPr>
                                  <w:b/>
                                  <w:color w:val="95C14A"/>
                                  <w:spacing w:val="-9"/>
                                  <w:w w:val="111"/>
                                  <w:sz w:val="40"/>
                                  <w:szCs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6820537" y="1690655"/>
                            <a:ext cx="1106699" cy="376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82DA1" w14:textId="77777777" w:rsidR="00CC0845" w:rsidRPr="002A782E" w:rsidRDefault="00351371">
                              <w:pPr>
                                <w:rPr>
                                  <w:sz w:val="40"/>
                                  <w:szCs w:val="40"/>
                                </w:rPr>
                              </w:pPr>
                              <w:r w:rsidRPr="002A782E">
                                <w:rPr>
                                  <w:b/>
                                  <w:color w:val="95C14A"/>
                                  <w:spacing w:val="7"/>
                                  <w:w w:val="110"/>
                                  <w:sz w:val="40"/>
                                  <w:szCs w:val="40"/>
                                </w:rPr>
                                <w:t>Attend?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7" name="Shape 1487"/>
                        <wps:cNvSpPr/>
                        <wps:spPr>
                          <a:xfrm>
                            <a:off x="5036312" y="0"/>
                            <a:ext cx="3415818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15818" h="1089965">
                                <a:moveTo>
                                  <a:pt x="0" y="0"/>
                                </a:moveTo>
                                <a:lnTo>
                                  <a:pt x="3415818" y="0"/>
                                </a:lnTo>
                                <a:lnTo>
                                  <a:pt x="3415818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6C5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Rectangle 76"/>
                        <wps:cNvSpPr/>
                        <wps:spPr>
                          <a:xfrm>
                            <a:off x="5709581" y="131667"/>
                            <a:ext cx="3152458" cy="39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3A4ACB" w14:textId="3F8F4772" w:rsidR="00CC0845" w:rsidRDefault="00890898">
                              <w:r>
                                <w:rPr>
                                  <w:b/>
                                  <w:color w:val="FFFEFD"/>
                                  <w:spacing w:val="10"/>
                                  <w:w w:val="116"/>
                                  <w:sz w:val="40"/>
                                </w:rPr>
                                <w:t>Lycoming</w:t>
                              </w:r>
                              <w:r w:rsidR="00785ED6">
                                <w:rPr>
                                  <w:b/>
                                  <w:color w:val="FFFEFD"/>
                                  <w:spacing w:val="10"/>
                                  <w:w w:val="116"/>
                                  <w:sz w:val="40"/>
                                </w:rPr>
                                <w:t xml:space="preserve"> </w:t>
                              </w:r>
                              <w:r w:rsidR="00351371">
                                <w:rPr>
                                  <w:b/>
                                  <w:color w:val="FFFEFD"/>
                                  <w:spacing w:val="10"/>
                                  <w:w w:val="116"/>
                                  <w:sz w:val="40"/>
                                </w:rPr>
                                <w:t>County</w:t>
                              </w:r>
                              <w:r w:rsidR="00351371">
                                <w:rPr>
                                  <w:b/>
                                  <w:color w:val="FFFEFD"/>
                                  <w:spacing w:val="-11"/>
                                  <w:w w:val="116"/>
                                  <w:sz w:val="40"/>
                                </w:rPr>
                                <w:t xml:space="preserve"> </w:t>
                              </w:r>
                              <w:proofErr w:type="spellStart"/>
                              <w:r w:rsidR="00785ED6">
                                <w:rPr>
                                  <w:b/>
                                  <w:color w:val="FFFEFD"/>
                                  <w:spacing w:val="-11"/>
                                  <w:w w:val="116"/>
                                  <w:sz w:val="40"/>
                                </w:rPr>
                                <w:t>zzzzzzzzzzzzzz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5198803" y="376324"/>
                            <a:ext cx="4128161" cy="3905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AE2322" w14:textId="77777777" w:rsidR="00CC0845" w:rsidRDefault="00351371">
                              <w:r>
                                <w:rPr>
                                  <w:b/>
                                  <w:color w:val="FFFEFD"/>
                                  <w:spacing w:val="10"/>
                                  <w:w w:val="114"/>
                                  <w:sz w:val="40"/>
                                </w:rPr>
                                <w:t>Community</w:t>
                              </w:r>
                              <w:r>
                                <w:rPr>
                                  <w:b/>
                                  <w:color w:val="FFFEFD"/>
                                  <w:spacing w:val="-1"/>
                                  <w:w w:val="11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spacing w:val="10"/>
                                  <w:w w:val="114"/>
                                  <w:sz w:val="40"/>
                                </w:rPr>
                                <w:t>Development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5440963" y="655724"/>
                            <a:ext cx="3601162" cy="3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06AC97" w14:textId="77777777" w:rsidR="00CC0845" w:rsidRDefault="00351371">
                              <w:r>
                                <w:rPr>
                                  <w:b/>
                                  <w:color w:val="FFFEFD"/>
                                  <w:spacing w:val="10"/>
                                  <w:w w:val="115"/>
                                  <w:sz w:val="40"/>
                                </w:rPr>
                                <w:t>Block</w:t>
                              </w:r>
                              <w:r>
                                <w:rPr>
                                  <w:b/>
                                  <w:color w:val="FFFEFD"/>
                                  <w:spacing w:val="-1"/>
                                  <w:w w:val="11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spacing w:val="10"/>
                                  <w:w w:val="115"/>
                                  <w:sz w:val="40"/>
                                </w:rPr>
                                <w:t>Grant</w:t>
                              </w:r>
                              <w:r>
                                <w:rPr>
                                  <w:b/>
                                  <w:color w:val="FFFEFD"/>
                                  <w:spacing w:val="-16"/>
                                  <w:w w:val="115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spacing w:val="10"/>
                                  <w:w w:val="115"/>
                                  <w:sz w:val="40"/>
                                </w:rPr>
                                <w:t>Workshop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3" name="Shape 1503"/>
                        <wps:cNvSpPr/>
                        <wps:spPr>
                          <a:xfrm>
                            <a:off x="6209780" y="4677233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08" name="Picture 120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5035296" y="4675632"/>
                            <a:ext cx="1094232" cy="1091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4" name="Shape 1504"/>
                        <wps:cNvSpPr/>
                        <wps:spPr>
                          <a:xfrm>
                            <a:off x="7360653" y="4677233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F82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05" name="Picture 120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8515096" y="2326640"/>
                            <a:ext cx="1094232" cy="1091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9" name="Picture 120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3488944" y="3475736"/>
                            <a:ext cx="1094232" cy="1091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5" name="Shape 1505"/>
                        <wps:cNvSpPr/>
                        <wps:spPr>
                          <a:xfrm>
                            <a:off x="7373112" y="5832933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6C5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6" name="Shape 1506"/>
                        <wps:cNvSpPr/>
                        <wps:spPr>
                          <a:xfrm>
                            <a:off x="8518347" y="3510432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7" name="Shape 1507"/>
                        <wps:cNvSpPr/>
                        <wps:spPr>
                          <a:xfrm>
                            <a:off x="5036312" y="1159332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F82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8" name="Shape 1508"/>
                        <wps:cNvSpPr/>
                        <wps:spPr>
                          <a:xfrm>
                            <a:off x="8518347" y="1168400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07" name="Picture 1207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6209792" y="5831840"/>
                            <a:ext cx="1094232" cy="1091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Rectangle 94"/>
                        <wps:cNvSpPr/>
                        <wps:spPr>
                          <a:xfrm>
                            <a:off x="6349" y="1179535"/>
                            <a:ext cx="4161593" cy="355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79E6AE" w14:textId="77777777" w:rsidR="00CC0845" w:rsidRPr="00C146C3" w:rsidRDefault="00351371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C146C3">
                                <w:rPr>
                                  <w:b/>
                                  <w:color w:val="95C14A"/>
                                  <w:spacing w:val="7"/>
                                  <w:w w:val="113"/>
                                  <w:sz w:val="32"/>
                                  <w:szCs w:val="32"/>
                                </w:rPr>
                                <w:t>Are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-2"/>
                                  <w:w w:val="113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7"/>
                                  <w:w w:val="113"/>
                                  <w:sz w:val="32"/>
                                  <w:szCs w:val="32"/>
                                </w:rPr>
                                <w:t>you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-2"/>
                                  <w:w w:val="113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7"/>
                                  <w:w w:val="113"/>
                                  <w:sz w:val="32"/>
                                  <w:szCs w:val="32"/>
                                </w:rPr>
                                <w:t>considering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-2"/>
                                  <w:w w:val="113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7"/>
                                  <w:w w:val="113"/>
                                  <w:sz w:val="32"/>
                                  <w:szCs w:val="32"/>
                                </w:rPr>
                                <w:t>improving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-8"/>
                                  <w:w w:val="113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6349" y="1438616"/>
                            <a:ext cx="4428353" cy="355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3D0CDB" w14:textId="77777777" w:rsidR="00CC0845" w:rsidRPr="00C146C3" w:rsidRDefault="00351371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C146C3">
                                <w:rPr>
                                  <w:b/>
                                  <w:color w:val="95C14A"/>
                                  <w:spacing w:val="7"/>
                                  <w:w w:val="112"/>
                                  <w:sz w:val="32"/>
                                  <w:szCs w:val="32"/>
                                </w:rPr>
                                <w:t>your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-2"/>
                                  <w:w w:val="112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7"/>
                                  <w:w w:val="112"/>
                                  <w:sz w:val="32"/>
                                  <w:szCs w:val="32"/>
                                </w:rPr>
                                <w:t>parks,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-2"/>
                                  <w:w w:val="112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7"/>
                                  <w:w w:val="112"/>
                                  <w:sz w:val="32"/>
                                  <w:szCs w:val="32"/>
                                </w:rPr>
                                <w:t>roads,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-2"/>
                                  <w:w w:val="112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7"/>
                                  <w:w w:val="112"/>
                                  <w:sz w:val="32"/>
                                  <w:szCs w:val="32"/>
                                </w:rPr>
                                <w:t>infrastructure,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-8"/>
                                  <w:w w:val="112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6349" y="1697696"/>
                            <a:ext cx="4475445" cy="355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BD2748" w14:textId="77777777" w:rsidR="00CC0845" w:rsidRPr="00C146C3" w:rsidRDefault="00351371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C146C3">
                                <w:rPr>
                                  <w:b/>
                                  <w:color w:val="95C14A"/>
                                  <w:spacing w:val="7"/>
                                  <w:w w:val="112"/>
                                  <w:sz w:val="32"/>
                                  <w:szCs w:val="32"/>
                                </w:rPr>
                                <w:t>community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-2"/>
                                  <w:w w:val="112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7"/>
                                  <w:w w:val="112"/>
                                  <w:sz w:val="32"/>
                                  <w:szCs w:val="32"/>
                                </w:rPr>
                                <w:t>facilities,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-2"/>
                                  <w:w w:val="112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7"/>
                                  <w:w w:val="112"/>
                                  <w:sz w:val="32"/>
                                  <w:szCs w:val="32"/>
                                </w:rPr>
                                <w:t>or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-2"/>
                                  <w:w w:val="112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7"/>
                                  <w:w w:val="112"/>
                                  <w:sz w:val="32"/>
                                  <w:szCs w:val="32"/>
                                </w:rPr>
                                <w:t>starting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-2"/>
                                  <w:w w:val="112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7"/>
                                  <w:w w:val="112"/>
                                  <w:sz w:val="32"/>
                                  <w:szCs w:val="32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6349" y="1956776"/>
                            <a:ext cx="2580562" cy="355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224E29" w14:textId="77777777" w:rsidR="00CC0845" w:rsidRPr="00C146C3" w:rsidRDefault="00351371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C146C3">
                                <w:rPr>
                                  <w:b/>
                                  <w:color w:val="95C14A"/>
                                  <w:spacing w:val="7"/>
                                  <w:w w:val="111"/>
                                  <w:sz w:val="32"/>
                                  <w:szCs w:val="32"/>
                                </w:rPr>
                                <w:t>new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-2"/>
                                  <w:w w:val="111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7"/>
                                  <w:w w:val="111"/>
                                  <w:sz w:val="32"/>
                                  <w:szCs w:val="32"/>
                                </w:rPr>
                                <w:t>public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-2"/>
                                  <w:w w:val="111"/>
                                  <w:sz w:val="32"/>
                                  <w:szCs w:val="32"/>
                                </w:rPr>
                                <w:t xml:space="preserve"> </w:t>
                              </w:r>
                              <w:r w:rsidRPr="00C146C3">
                                <w:rPr>
                                  <w:b/>
                                  <w:color w:val="95C14A"/>
                                  <w:spacing w:val="7"/>
                                  <w:w w:val="111"/>
                                  <w:sz w:val="32"/>
                                  <w:szCs w:val="32"/>
                                </w:rPr>
                                <w:t>service?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3" name="Shape 1543"/>
                        <wps:cNvSpPr/>
                        <wps:spPr>
                          <a:xfrm>
                            <a:off x="2325573" y="0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4" name="Shape 1544"/>
                        <wps:cNvSpPr/>
                        <wps:spPr>
                          <a:xfrm>
                            <a:off x="3489147" y="0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F82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5" name="Shape 1545"/>
                        <wps:cNvSpPr/>
                        <wps:spPr>
                          <a:xfrm>
                            <a:off x="3485756" y="2324100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3D2D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0" y="2358395"/>
                            <a:ext cx="4172009" cy="2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C1938F" w14:textId="77777777" w:rsidR="00CC0845" w:rsidRDefault="00351371"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9"/>
                                  <w:sz w:val="27"/>
                                </w:rPr>
                                <w:t>This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9"/>
                                  <w:sz w:val="27"/>
                                </w:rPr>
                                <w:t>workshop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9"/>
                                  <w:sz w:val="27"/>
                                </w:rPr>
                                <w:t>will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9"/>
                                  <w:sz w:val="27"/>
                                </w:rPr>
                                <w:t>cover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9"/>
                                  <w:sz w:val="27"/>
                                </w:rPr>
                                <w:t>everything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9"/>
                                  <w:sz w:val="27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EF822D"/>
                                  <w:spacing w:val="-5"/>
                                  <w:w w:val="109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0" y="2564135"/>
                            <a:ext cx="4144190" cy="2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5C3EB3" w14:textId="77777777" w:rsidR="00CC0845" w:rsidRDefault="00351371"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>need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>know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>on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>how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>apply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>CDBG</w:t>
                              </w:r>
                              <w:r>
                                <w:rPr>
                                  <w:b/>
                                  <w:color w:val="EF822D"/>
                                  <w:spacing w:val="-5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0" y="2769875"/>
                            <a:ext cx="3840912" cy="2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A5C814" w14:textId="77777777" w:rsidR="00CC0845" w:rsidRDefault="00351371"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10"/>
                                  <w:sz w:val="27"/>
                                </w:rPr>
                                <w:t>funding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1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10"/>
                                  <w:sz w:val="27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1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10"/>
                                  <w:sz w:val="27"/>
                                </w:rPr>
                                <w:t>give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1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10"/>
                                  <w:sz w:val="27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1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10"/>
                                  <w:sz w:val="27"/>
                                </w:rPr>
                                <w:t>an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1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10"/>
                                  <w:sz w:val="27"/>
                                </w:rPr>
                                <w:t>opportunity</w:t>
                              </w:r>
                              <w:r>
                                <w:rPr>
                                  <w:b/>
                                  <w:color w:val="EF822D"/>
                                  <w:spacing w:val="-5"/>
                                  <w:w w:val="110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0" y="2975615"/>
                            <a:ext cx="4216201" cy="2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58DDD9" w14:textId="77777777" w:rsidR="00CC0845" w:rsidRDefault="00351371"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>discuss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>project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>County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8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0" y="3181355"/>
                            <a:ext cx="4241741" cy="2597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9ED008" w14:textId="77777777" w:rsidR="00CC0845" w:rsidRDefault="00351371"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7"/>
                                  <w:sz w:val="27"/>
                                </w:rPr>
                                <w:t>SEDA-COG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7"/>
                                  <w:sz w:val="27"/>
                                </w:rPr>
                                <w:t>CD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7"/>
                                  <w:sz w:val="27"/>
                                </w:rPr>
                                <w:t>staff.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-11"/>
                                  <w:w w:val="10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7"/>
                                  <w:sz w:val="27"/>
                                </w:rPr>
                                <w:t>Topics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7"/>
                                  <w:sz w:val="27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7"/>
                                  <w:sz w:val="27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color w:val="EF822D"/>
                                  <w:spacing w:val="1"/>
                                  <w:w w:val="10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F822D"/>
                                  <w:spacing w:val="5"/>
                                  <w:w w:val="107"/>
                                  <w:sz w:val="27"/>
                                </w:rPr>
                                <w:t>covered: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6" name="Picture 120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8515096" y="4681728"/>
                            <a:ext cx="1094232" cy="2252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4" name="Shape 1624"/>
                        <wps:cNvSpPr/>
                        <wps:spPr>
                          <a:xfrm>
                            <a:off x="1169873" y="5793359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6C5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5" name="Shape 1625"/>
                        <wps:cNvSpPr/>
                        <wps:spPr>
                          <a:xfrm>
                            <a:off x="3477679" y="4643577"/>
                            <a:ext cx="1089965" cy="1089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65" h="1089965">
                                <a:moveTo>
                                  <a:pt x="0" y="0"/>
                                </a:moveTo>
                                <a:lnTo>
                                  <a:pt x="1089965" y="0"/>
                                </a:lnTo>
                                <a:lnTo>
                                  <a:pt x="1089965" y="1089965"/>
                                </a:lnTo>
                                <a:lnTo>
                                  <a:pt x="0" y="1089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5C14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10" name="Picture 1210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495040" y="1151128"/>
                            <a:ext cx="1094232" cy="1094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2" name="Picture 121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10160" y="5787136"/>
                            <a:ext cx="1091184" cy="10942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Rectangle 114"/>
                        <wps:cNvSpPr/>
                        <wps:spPr>
                          <a:xfrm>
                            <a:off x="5052187" y="2347746"/>
                            <a:ext cx="4286145" cy="243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D12BC0" w14:textId="77777777" w:rsidR="00CC0845" w:rsidRDefault="00351371"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Representatives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from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municipalities,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authorities,</w:t>
                              </w:r>
                              <w:r>
                                <w:rPr>
                                  <w:color w:val="181717"/>
                                  <w:spacing w:val="-3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5052187" y="2563646"/>
                            <a:ext cx="3637085" cy="243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FB825C" w14:textId="77777777" w:rsidR="00CC0845" w:rsidRDefault="00351371"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nonprofits,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other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community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service</w:t>
                              </w:r>
                              <w:r>
                                <w:rPr>
                                  <w:color w:val="181717"/>
                                  <w:spacing w:val="-3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5052187" y="2779546"/>
                            <a:ext cx="4352811" cy="243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99D23" w14:textId="77777777" w:rsidR="00CC0845" w:rsidRDefault="00351371"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organizations.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Members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public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invited</w:t>
                              </w:r>
                              <w:r>
                                <w:rPr>
                                  <w:color w:val="181717"/>
                                  <w:spacing w:val="-3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5052187" y="2995446"/>
                            <a:ext cx="4337366" cy="243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BAEDE8" w14:textId="77777777" w:rsidR="00CC0845" w:rsidRDefault="00351371"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attend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workshop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discuss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project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ideas.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2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5052187" y="3211346"/>
                            <a:ext cx="4274775" cy="243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4692B7" w14:textId="77777777" w:rsidR="00CC0845" w:rsidRDefault="00351371"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Though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required,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it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may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valuable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color w:val="181717"/>
                                  <w:spacing w:val="-3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5052187" y="3427246"/>
                            <a:ext cx="4388262" cy="243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94220A" w14:textId="77777777" w:rsidR="00CC0845" w:rsidRDefault="00351371"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engineer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architect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attend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workshop.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 </w:t>
                              </w:r>
                              <w:r>
                                <w:rPr>
                                  <w:color w:val="181717"/>
                                  <w:spacing w:val="2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5052187" y="3643146"/>
                            <a:ext cx="3881329" cy="243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BA7A2" w14:textId="77777777" w:rsidR="00CC0845" w:rsidRDefault="00351371"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Attendance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mandatory;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however,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181717"/>
                                  <w:spacing w:val="-3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5052187" y="3859046"/>
                            <a:ext cx="4418038" cy="243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F73E7A" w14:textId="77777777" w:rsidR="00CC0845" w:rsidRDefault="00351371"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workshop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will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enhance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quality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project</w:t>
                              </w:r>
                              <w:r>
                                <w:rPr>
                                  <w:color w:val="181717"/>
                                  <w:spacing w:val="-3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5052187" y="4074946"/>
                            <a:ext cx="4289976" cy="2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F54E59" w14:textId="77777777" w:rsidR="00CC0845" w:rsidRDefault="00351371"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proposal,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thereby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increasing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likelihood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181717"/>
                                  <w:spacing w:val="-3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5052187" y="4290846"/>
                            <a:ext cx="2959101" cy="2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B153AB" w14:textId="77777777" w:rsidR="00CC0845" w:rsidRDefault="00351371"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timely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successful</w:t>
                              </w:r>
                              <w:r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application.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457284" y="3530313"/>
                            <a:ext cx="42971" cy="243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BDC61" w14:textId="77777777" w:rsidR="00CC0845" w:rsidRDefault="00CC0845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511907" y="3530313"/>
                            <a:ext cx="2191101" cy="243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DE3727" w14:textId="77777777" w:rsidR="00CC0845" w:rsidRDefault="00351371" w:rsidP="00351371">
                              <w:pPr>
                                <w:pStyle w:val="ListParagraph"/>
                                <w:numPr>
                                  <w:ilvl w:val="0"/>
                                  <w:numId w:val="10"/>
                                </w:numPr>
                              </w:pPr>
                              <w:r w:rsidRPr="00351371"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CDBG</w:t>
                              </w:r>
                              <w:r w:rsidRPr="00351371"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 w:rsidRPr="00351371"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Program</w:t>
                              </w:r>
                              <w:r w:rsidRPr="00351371"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 w:rsidRPr="00351371"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Overview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457284" y="3746213"/>
                            <a:ext cx="42971" cy="243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A056B3" w14:textId="77777777" w:rsidR="00CC0845" w:rsidRDefault="00351371">
                              <w:r>
                                <w:rPr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511907" y="3746213"/>
                            <a:ext cx="1398737" cy="243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AA5B92" w14:textId="77777777" w:rsidR="00CC0845" w:rsidRDefault="00351371" w:rsidP="00351371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</w:pPr>
                              <w:r w:rsidRPr="00351371"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Eligible</w:t>
                              </w:r>
                              <w:r w:rsidRPr="00351371"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 w:rsidRPr="00351371"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Projects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457284" y="3962113"/>
                            <a:ext cx="42971" cy="243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78587F" w14:textId="77777777" w:rsidR="00CC0845" w:rsidRDefault="00351371">
                              <w:r>
                                <w:rPr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511907" y="3962113"/>
                            <a:ext cx="2387084" cy="243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BE852E" w14:textId="77777777" w:rsidR="00CC0845" w:rsidRDefault="00351371" w:rsidP="00351371">
                              <w:pPr>
                                <w:pStyle w:val="ListParagraph"/>
                                <w:numPr>
                                  <w:ilvl w:val="0"/>
                                  <w:numId w:val="8"/>
                                </w:numPr>
                              </w:pPr>
                              <w:r w:rsidRPr="00351371"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Community</w:t>
                              </w:r>
                              <w:r w:rsidRPr="00351371"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 w:rsidRPr="00351371"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Survey</w:t>
                              </w:r>
                              <w:r w:rsidRPr="00351371"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 w:rsidRPr="00351371"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Process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457284" y="4178013"/>
                            <a:ext cx="42971" cy="2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18B39A" w14:textId="77777777" w:rsidR="00CC0845" w:rsidRDefault="00351371">
                              <w:r>
                                <w:rPr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511907" y="4178013"/>
                            <a:ext cx="2554690" cy="2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197BDC" w14:textId="77777777" w:rsidR="00CC0845" w:rsidRDefault="00351371" w:rsidP="00351371">
                              <w:pPr>
                                <w:pStyle w:val="ListParagraph"/>
                                <w:numPr>
                                  <w:ilvl w:val="0"/>
                                  <w:numId w:val="7"/>
                                </w:numPr>
                              </w:pPr>
                              <w:r w:rsidRPr="00351371"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Project</w:t>
                              </w:r>
                              <w:r w:rsidRPr="00351371"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 w:rsidRPr="00351371"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Budget</w:t>
                              </w:r>
                              <w:r w:rsidRPr="00351371"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 w:rsidRPr="00351371"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Development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457284" y="4393913"/>
                            <a:ext cx="42971" cy="2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BC3275" w14:textId="77777777" w:rsidR="00CC0845" w:rsidRDefault="00351371">
                              <w:r>
                                <w:rPr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511907" y="4393913"/>
                            <a:ext cx="2420325" cy="2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685D21" w14:textId="77777777" w:rsidR="00CC0845" w:rsidRDefault="00351371" w:rsidP="00351371">
                              <w:pPr>
                                <w:pStyle w:val="ListParagraph"/>
                                <w:numPr>
                                  <w:ilvl w:val="0"/>
                                  <w:numId w:val="6"/>
                                </w:numPr>
                              </w:pPr>
                              <w:r w:rsidRPr="00351371"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Service</w:t>
                              </w:r>
                              <w:r w:rsidRPr="00351371"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 w:rsidRPr="00351371"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Area</w:t>
                              </w:r>
                              <w:r w:rsidRPr="00351371"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 w:rsidRPr="00351371"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Determination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457284" y="4609813"/>
                            <a:ext cx="42971" cy="2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15FA21" w14:textId="77777777" w:rsidR="00CC0845" w:rsidRDefault="00351371">
                              <w:r>
                                <w:rPr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511907" y="4609813"/>
                            <a:ext cx="1512062" cy="2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1F8E1A" w14:textId="77777777" w:rsidR="00CC0845" w:rsidRDefault="00351371" w:rsidP="00351371">
                              <w:pPr>
                                <w:pStyle w:val="ListParagraph"/>
                                <w:numPr>
                                  <w:ilvl w:val="0"/>
                                  <w:numId w:val="5"/>
                                </w:numPr>
                              </w:pPr>
                              <w:r w:rsidRPr="00351371"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Project</w:t>
                              </w:r>
                              <w:r w:rsidRPr="00351371"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 w:rsidRPr="00351371"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Proposals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457284" y="4825713"/>
                            <a:ext cx="42971" cy="2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918C51" w14:textId="77777777" w:rsidR="00CC0845" w:rsidRDefault="00351371">
                              <w:r>
                                <w:rPr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340457" y="4853298"/>
                            <a:ext cx="151411" cy="19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364D8C" w14:textId="77777777" w:rsidR="00CC0845" w:rsidRDefault="00CC0845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511907" y="4825713"/>
                            <a:ext cx="2003408" cy="2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682914" w14:textId="77777777" w:rsidR="00CC0845" w:rsidRDefault="00351371" w:rsidP="00351371">
                              <w:pPr>
                                <w:pStyle w:val="ListParagraph"/>
                                <w:numPr>
                                  <w:ilvl w:val="0"/>
                                  <w:numId w:val="4"/>
                                </w:numPr>
                              </w:pPr>
                              <w:r w:rsidRPr="00351371">
                                <w:rPr>
                                  <w:color w:val="181717"/>
                                  <w:spacing w:val="5"/>
                                  <w:w w:val="105"/>
                                  <w:sz w:val="24"/>
                                </w:rPr>
                                <w:t>Funding</w:t>
                              </w:r>
                              <w:r w:rsidRPr="00351371">
                                <w:rPr>
                                  <w:color w:val="181717"/>
                                  <w:spacing w:val="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 w:rsidRPr="00351371">
                                <w:rPr>
                                  <w:color w:val="181717"/>
                                  <w:spacing w:val="5"/>
                                  <w:w w:val="105"/>
                                  <w:sz w:val="24"/>
                                </w:rPr>
                                <w:t>Requirements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457284" y="5041613"/>
                            <a:ext cx="42971" cy="2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9F8653" w14:textId="77777777" w:rsidR="00CC0845" w:rsidRDefault="00351371">
                              <w:r>
                                <w:rPr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511907" y="5041613"/>
                            <a:ext cx="1523433" cy="2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8B21B7" w14:textId="77777777" w:rsidR="00CC0845" w:rsidRDefault="00351371" w:rsidP="00351371">
                              <w:pPr>
                                <w:pStyle w:val="ListParagraph"/>
                                <w:numPr>
                                  <w:ilvl w:val="0"/>
                                  <w:numId w:val="3"/>
                                </w:numPr>
                              </w:pPr>
                              <w:r w:rsidRPr="00351371"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Selection</w:t>
                              </w:r>
                              <w:r w:rsidRPr="00351371"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 w:rsidRPr="00351371"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Process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457284" y="5257513"/>
                            <a:ext cx="42971" cy="2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82006D" w14:textId="77777777" w:rsidR="00CC0845" w:rsidRDefault="00351371">
                              <w:r>
                                <w:rPr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511907" y="5257513"/>
                            <a:ext cx="1920689" cy="2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27C661" w14:textId="77777777" w:rsidR="00CC0845" w:rsidRDefault="00351371" w:rsidP="00351371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</w:pPr>
                              <w:r w:rsidRPr="00351371"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Federal</w:t>
                              </w:r>
                              <w:r w:rsidRPr="00351371">
                                <w:rPr>
                                  <w:color w:val="181717"/>
                                  <w:spacing w:val="1"/>
                                  <w:w w:val="103"/>
                                  <w:sz w:val="24"/>
                                </w:rPr>
                                <w:t xml:space="preserve"> </w:t>
                              </w:r>
                              <w:r w:rsidRPr="00351371">
                                <w:rPr>
                                  <w:color w:val="181717"/>
                                  <w:spacing w:val="5"/>
                                  <w:w w:val="103"/>
                                  <w:sz w:val="24"/>
                                </w:rPr>
                                <w:t>Requirements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457284" y="5473413"/>
                            <a:ext cx="42971" cy="2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8DBE4D" w14:textId="77777777" w:rsidR="00CC0845" w:rsidRDefault="00351371">
                              <w:r>
                                <w:rPr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2" name="Rectangle 152"/>
                        <wps:cNvSpPr/>
                        <wps:spPr>
                          <a:xfrm>
                            <a:off x="340457" y="5500998"/>
                            <a:ext cx="151411" cy="1990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1C4FD1" w14:textId="77777777" w:rsidR="00CC0845" w:rsidRDefault="00CC0845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511907" y="5473413"/>
                            <a:ext cx="2757625" cy="24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1C73D" w14:textId="77777777" w:rsidR="00CC0845" w:rsidRDefault="00351371" w:rsidP="00351371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</w:pPr>
                              <w:r w:rsidRPr="00351371"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Application</w:t>
                              </w:r>
                              <w:r w:rsidRPr="00351371"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 w:rsidRPr="00351371"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Process</w:t>
                              </w:r>
                              <w:r w:rsidRPr="00351371"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 w:rsidRPr="00351371"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&amp;</w:t>
                              </w:r>
                              <w:r w:rsidRPr="00351371">
                                <w:rPr>
                                  <w:color w:val="181717"/>
                                  <w:spacing w:val="1"/>
                                  <w:w w:val="104"/>
                                  <w:sz w:val="24"/>
                                </w:rPr>
                                <w:t xml:space="preserve"> </w:t>
                              </w:r>
                              <w:r w:rsidRPr="00351371">
                                <w:rPr>
                                  <w:color w:val="181717"/>
                                  <w:spacing w:val="5"/>
                                  <w:w w:val="104"/>
                                  <w:sz w:val="24"/>
                                </w:rPr>
                                <w:t>Schedule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3" name="Picture 1213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4064" y="5080"/>
                            <a:ext cx="2261616" cy="1094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1" name="Picture 1211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2333752" y="5796280"/>
                            <a:ext cx="2231136" cy="1094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FBFEED4" id="Group 1220" o:spid="_x0000_s1066" style="width:756.65pt;height:546pt;mso-position-horizontal-relative:char;mso-position-vertical-relative:line" coordsize="96093,693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">
                <v:shape id="Picture 1204" o:spid="_x0000_s1067" type="#_x0000_t75" style="position:absolute;left:85150;top:20;width:10943;height:10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">
                  <v:imagedata r:id="rId36" o:title=""/>
                </v:shape>
                <v:shape id="Shape 1479" o:spid="_x0000_s1068" style="position:absolute;left:50363;top:58273;width:10899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" path="m,l1089965,r,1089965l,1089965,,e" fillcolor="#d3d2d2" stroked="f" strokeweight="0">
                  <v:stroke miterlimit="83231f" joinstyle="miter"/>
                  <v:path arrowok="t" textboxrect="0,0,1089965,1089965"/>
                </v:shape>
                <v:rect id="Rectangle 73" o:spid="_x0000_s1069" style="position:absolute;left:65990;top:14163;width:17573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<v:textbox inset="0,0,0,0">
                    <w:txbxContent>
                      <w:p w14:paraId="0A425784" w14:textId="77777777" w:rsidR="00CC0845" w:rsidRPr="002A782E" w:rsidRDefault="00351371">
                        <w:pPr>
                          <w:rPr>
                            <w:sz w:val="40"/>
                            <w:szCs w:val="40"/>
                          </w:rPr>
                        </w:pPr>
                        <w:r w:rsidRPr="002A782E">
                          <w:rPr>
                            <w:b/>
                            <w:color w:val="95C14A"/>
                            <w:spacing w:val="7"/>
                            <w:w w:val="111"/>
                            <w:sz w:val="40"/>
                            <w:szCs w:val="40"/>
                          </w:rPr>
                          <w:t>Who</w:t>
                        </w:r>
                        <w:r w:rsidRPr="002A782E">
                          <w:rPr>
                            <w:b/>
                            <w:color w:val="95C14A"/>
                            <w:spacing w:val="-1"/>
                            <w:w w:val="111"/>
                            <w:sz w:val="40"/>
                            <w:szCs w:val="40"/>
                          </w:rPr>
                          <w:t xml:space="preserve"> </w:t>
                        </w:r>
                        <w:r w:rsidRPr="002A782E">
                          <w:rPr>
                            <w:b/>
                            <w:color w:val="95C14A"/>
                            <w:spacing w:val="7"/>
                            <w:w w:val="111"/>
                            <w:sz w:val="40"/>
                            <w:szCs w:val="40"/>
                          </w:rPr>
                          <w:t>Should</w:t>
                        </w:r>
                        <w:r w:rsidRPr="002A782E">
                          <w:rPr>
                            <w:b/>
                            <w:color w:val="95C14A"/>
                            <w:spacing w:val="-9"/>
                            <w:w w:val="111"/>
                            <w:sz w:val="40"/>
                            <w:szCs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" o:spid="_x0000_s1070" style="position:absolute;left:68205;top:16906;width:11067;height:3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<v:textbox inset="0,0,0,0">
                    <w:txbxContent>
                      <w:p w14:paraId="3C182DA1" w14:textId="77777777" w:rsidR="00CC0845" w:rsidRPr="002A782E" w:rsidRDefault="00351371">
                        <w:pPr>
                          <w:rPr>
                            <w:sz w:val="40"/>
                            <w:szCs w:val="40"/>
                          </w:rPr>
                        </w:pPr>
                        <w:r w:rsidRPr="002A782E">
                          <w:rPr>
                            <w:b/>
                            <w:color w:val="95C14A"/>
                            <w:spacing w:val="7"/>
                            <w:w w:val="110"/>
                            <w:sz w:val="40"/>
                            <w:szCs w:val="40"/>
                          </w:rPr>
                          <w:t>Attend?</w:t>
                        </w:r>
                      </w:p>
                    </w:txbxContent>
                  </v:textbox>
                </v:rect>
                <v:shape id="Shape 1487" o:spid="_x0000_s1071" style="position:absolute;left:50363;width:34158;height:10899;visibility:visible;mso-wrap-style:square;v-text-anchor:top" coordsize="3415818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" path="m,l3415818,r,1089965l,1089965,,e" fillcolor="#76c5e6" stroked="f" strokeweight="0">
                  <v:stroke miterlimit="83231f" joinstyle="miter"/>
                  <v:path arrowok="t" textboxrect="0,0,3415818,1089965"/>
                </v:shape>
                <v:rect id="Rectangle 76" o:spid="_x0000_s1072" style="position:absolute;left:57095;top:1316;width:31525;height:3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<v:textbox inset="0,0,0,0">
                    <w:txbxContent>
                      <w:p w14:paraId="103A4ACB" w14:textId="3F8F4772" w:rsidR="00CC0845" w:rsidRDefault="00890898">
                        <w:r>
                          <w:rPr>
                            <w:b/>
                            <w:color w:val="FFFEFD"/>
                            <w:spacing w:val="10"/>
                            <w:w w:val="116"/>
                            <w:sz w:val="40"/>
                          </w:rPr>
                          <w:t>Lycoming</w:t>
                        </w:r>
                        <w:r w:rsidR="00785ED6">
                          <w:rPr>
                            <w:b/>
                            <w:color w:val="FFFEFD"/>
                            <w:spacing w:val="10"/>
                            <w:w w:val="116"/>
                            <w:sz w:val="40"/>
                          </w:rPr>
                          <w:t xml:space="preserve"> </w:t>
                        </w:r>
                        <w:r w:rsidR="00351371">
                          <w:rPr>
                            <w:b/>
                            <w:color w:val="FFFEFD"/>
                            <w:spacing w:val="10"/>
                            <w:w w:val="116"/>
                            <w:sz w:val="40"/>
                          </w:rPr>
                          <w:t>County</w:t>
                        </w:r>
                        <w:r w:rsidR="00351371">
                          <w:rPr>
                            <w:b/>
                            <w:color w:val="FFFEFD"/>
                            <w:spacing w:val="-11"/>
                            <w:w w:val="116"/>
                            <w:sz w:val="40"/>
                          </w:rPr>
                          <w:t xml:space="preserve"> </w:t>
                        </w:r>
                        <w:proofErr w:type="spellStart"/>
                        <w:r w:rsidR="00785ED6">
                          <w:rPr>
                            <w:b/>
                            <w:color w:val="FFFEFD"/>
                            <w:spacing w:val="-11"/>
                            <w:w w:val="116"/>
                            <w:sz w:val="40"/>
                          </w:rPr>
                          <w:t>zzzzzzzzzzzzzz</w:t>
                        </w:r>
                        <w:proofErr w:type="spellEnd"/>
                      </w:p>
                    </w:txbxContent>
                  </v:textbox>
                </v:rect>
                <v:rect id="Rectangle 77" o:spid="_x0000_s1073" style="position:absolute;left:51988;top:3763;width:41281;height:3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" filled="f" stroked="f">
                  <v:textbox inset="0,0,0,0">
                    <w:txbxContent>
                      <w:p w14:paraId="5EAE2322" w14:textId="77777777" w:rsidR="00CC0845" w:rsidRDefault="00351371">
                        <w:r>
                          <w:rPr>
                            <w:b/>
                            <w:color w:val="FFFEFD"/>
                            <w:spacing w:val="10"/>
                            <w:w w:val="114"/>
                            <w:sz w:val="40"/>
                          </w:rPr>
                          <w:t>Community</w:t>
                        </w:r>
                        <w:r>
                          <w:rPr>
                            <w:b/>
                            <w:color w:val="FFFEFD"/>
                            <w:spacing w:val="-1"/>
                            <w:w w:val="114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spacing w:val="10"/>
                            <w:w w:val="114"/>
                            <w:sz w:val="40"/>
                          </w:rPr>
                          <w:t>Development</w:t>
                        </w:r>
                      </w:p>
                    </w:txbxContent>
                  </v:textbox>
                </v:rect>
                <v:rect id="Rectangle 78" o:spid="_x0000_s1074" style="position:absolute;left:54409;top:6557;width:36012;height:3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<v:textbox inset="0,0,0,0">
                    <w:txbxContent>
                      <w:p w14:paraId="2106AC97" w14:textId="77777777" w:rsidR="00CC0845" w:rsidRDefault="00351371">
                        <w:r>
                          <w:rPr>
                            <w:b/>
                            <w:color w:val="FFFEFD"/>
                            <w:spacing w:val="10"/>
                            <w:w w:val="115"/>
                            <w:sz w:val="40"/>
                          </w:rPr>
                          <w:t>Block</w:t>
                        </w:r>
                        <w:r>
                          <w:rPr>
                            <w:b/>
                            <w:color w:val="FFFEFD"/>
                            <w:spacing w:val="-1"/>
                            <w:w w:val="11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spacing w:val="10"/>
                            <w:w w:val="115"/>
                            <w:sz w:val="40"/>
                          </w:rPr>
                          <w:t>Grant</w:t>
                        </w:r>
                        <w:r>
                          <w:rPr>
                            <w:b/>
                            <w:color w:val="FFFEFD"/>
                            <w:spacing w:val="-16"/>
                            <w:w w:val="115"/>
                            <w:sz w:val="40"/>
                          </w:rPr>
                          <w:t xml:space="preserve"> </w:t>
                        </w:r>
                        <w:r>
                          <w:rPr>
                            <w:b/>
                            <w:color w:val="FFFEFD"/>
                            <w:spacing w:val="10"/>
                            <w:w w:val="115"/>
                            <w:sz w:val="40"/>
                          </w:rPr>
                          <w:t>Workshop</w:t>
                        </w:r>
                      </w:p>
                    </w:txbxContent>
                  </v:textbox>
                </v:rect>
                <v:shape id="Shape 1503" o:spid="_x0000_s1075" style="position:absolute;left:62097;top:46772;width:10900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" path="m,l1089965,r,1089965l,1089965,,e" fillcolor="#95c14a" stroked="f" strokeweight="0">
                  <v:stroke miterlimit="83231f" joinstyle="miter"/>
                  <v:path arrowok="t" textboxrect="0,0,1089965,1089965"/>
                </v:shape>
                <v:shape id="Picture 1208" o:spid="_x0000_s1076" type="#_x0000_t75" style="position:absolute;left:50352;top:46756;width:10943;height:10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">
                  <v:imagedata r:id="rId37" o:title=""/>
                </v:shape>
                <v:shape id="Shape 1504" o:spid="_x0000_s1077" style="position:absolute;left:73606;top:46772;width:10900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" path="m,l1089965,r,1089965l,1089965,,e" fillcolor="#ef822d" stroked="f" strokeweight="0">
                  <v:stroke miterlimit="83231f" joinstyle="miter"/>
                  <v:path arrowok="t" textboxrect="0,0,1089965,1089965"/>
                </v:shape>
                <v:shape id="Picture 1205" o:spid="_x0000_s1078" type="#_x0000_t75" style="position:absolute;left:85150;top:23266;width:10943;height:10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">
                  <v:imagedata r:id="rId38" o:title=""/>
                </v:shape>
                <v:shape id="Picture 1209" o:spid="_x0000_s1079" type="#_x0000_t75" style="position:absolute;left:34889;top:34757;width:10942;height:10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">
                  <v:imagedata r:id="rId39" o:title=""/>
                </v:shape>
                <v:shape id="Shape 1505" o:spid="_x0000_s1080" style="position:absolute;left:73731;top:58329;width:10899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" path="m,l1089965,r,1089965l,1089965,,e" fillcolor="#76c5e6" stroked="f" strokeweight="0">
                  <v:stroke miterlimit="83231f" joinstyle="miter"/>
                  <v:path arrowok="t" textboxrect="0,0,1089965,1089965"/>
                </v:shape>
                <v:shape id="Shape 1506" o:spid="_x0000_s1081" style="position:absolute;left:85183;top:35104;width:10900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" path="m,l1089965,r,1089965l,1089965,,e" fillcolor="#95c14a" stroked="f" strokeweight="0">
                  <v:stroke miterlimit="83231f" joinstyle="miter"/>
                  <v:path arrowok="t" textboxrect="0,0,1089965,1089965"/>
                </v:shape>
                <v:shape id="Shape 1507" o:spid="_x0000_s1082" style="position:absolute;left:50363;top:11593;width:10899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" path="m,l1089965,r,1089965l,1089965,,e" fillcolor="#ef822d" stroked="f" strokeweight="0">
                  <v:stroke miterlimit="83231f" joinstyle="miter"/>
                  <v:path arrowok="t" textboxrect="0,0,1089965,1089965"/>
                </v:shape>
                <v:shape id="Shape 1508" o:spid="_x0000_s1083" style="position:absolute;left:85183;top:11684;width:10900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" path="m,l1089965,r,1089965l,1089965,,e" fillcolor="#d3d2d2" stroked="f" strokeweight="0">
                  <v:stroke miterlimit="83231f" joinstyle="miter"/>
                  <v:path arrowok="t" textboxrect="0,0,1089965,1089965"/>
                </v:shape>
                <v:shape id="Picture 1207" o:spid="_x0000_s1084" type="#_x0000_t75" style="position:absolute;left:62097;top:58318;width:10943;height:10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">
                  <v:imagedata r:id="rId40" o:title=""/>
                </v:shape>
                <v:rect id="Rectangle 94" o:spid="_x0000_s1085" style="position:absolute;left:63;top:11795;width:41616;height:3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PdZ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IBT3WcMAAADbAAAADwAA&#10;AAAAAAAAAAAAAAAHAgAAZHJzL2Rvd25yZXYueG1sUEsFBgAAAAADAAMAtwAAAPcCAAAAAA==&#10;" filled="f" stroked="f">
                  <v:textbox inset="0,0,0,0">
                    <w:txbxContent>
                      <w:p w14:paraId="6979E6AE" w14:textId="77777777" w:rsidR="00CC0845" w:rsidRPr="00C146C3" w:rsidRDefault="00351371">
                        <w:pPr>
                          <w:rPr>
                            <w:sz w:val="32"/>
                            <w:szCs w:val="32"/>
                          </w:rPr>
                        </w:pPr>
                        <w:r w:rsidRPr="00C146C3">
                          <w:rPr>
                            <w:b/>
                            <w:color w:val="95C14A"/>
                            <w:spacing w:val="7"/>
                            <w:w w:val="113"/>
                            <w:sz w:val="32"/>
                            <w:szCs w:val="32"/>
                          </w:rPr>
                          <w:t>Are</w:t>
                        </w:r>
                        <w:r w:rsidRPr="00C146C3">
                          <w:rPr>
                            <w:b/>
                            <w:color w:val="95C14A"/>
                            <w:spacing w:val="-2"/>
                            <w:w w:val="113"/>
                            <w:sz w:val="32"/>
                            <w:szCs w:val="32"/>
                          </w:rPr>
                          <w:t xml:space="preserve"> </w:t>
                        </w:r>
                        <w:r w:rsidRPr="00C146C3">
                          <w:rPr>
                            <w:b/>
                            <w:color w:val="95C14A"/>
                            <w:spacing w:val="7"/>
                            <w:w w:val="113"/>
                            <w:sz w:val="32"/>
                            <w:szCs w:val="32"/>
                          </w:rPr>
                          <w:t>you</w:t>
                        </w:r>
                        <w:r w:rsidRPr="00C146C3">
                          <w:rPr>
                            <w:b/>
                            <w:color w:val="95C14A"/>
                            <w:spacing w:val="-2"/>
                            <w:w w:val="113"/>
                            <w:sz w:val="32"/>
                            <w:szCs w:val="32"/>
                          </w:rPr>
                          <w:t xml:space="preserve"> </w:t>
                        </w:r>
                        <w:r w:rsidRPr="00C146C3">
                          <w:rPr>
                            <w:b/>
                            <w:color w:val="95C14A"/>
                            <w:spacing w:val="7"/>
                            <w:w w:val="113"/>
                            <w:sz w:val="32"/>
                            <w:szCs w:val="32"/>
                          </w:rPr>
                          <w:t>considering</w:t>
                        </w:r>
                        <w:r w:rsidRPr="00C146C3">
                          <w:rPr>
                            <w:b/>
                            <w:color w:val="95C14A"/>
                            <w:spacing w:val="-2"/>
                            <w:w w:val="113"/>
                            <w:sz w:val="32"/>
                            <w:szCs w:val="32"/>
                          </w:rPr>
                          <w:t xml:space="preserve"> </w:t>
                        </w:r>
                        <w:r w:rsidRPr="00C146C3">
                          <w:rPr>
                            <w:b/>
                            <w:color w:val="95C14A"/>
                            <w:spacing w:val="7"/>
                            <w:w w:val="113"/>
                            <w:sz w:val="32"/>
                            <w:szCs w:val="32"/>
                          </w:rPr>
                          <w:t>improving</w:t>
                        </w:r>
                        <w:r w:rsidRPr="00C146C3">
                          <w:rPr>
                            <w:b/>
                            <w:color w:val="95C14A"/>
                            <w:spacing w:val="-8"/>
                            <w:w w:val="113"/>
                            <w:sz w:val="32"/>
                            <w:szCs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" o:spid="_x0000_s1086" style="position:absolute;left:63;top:14386;width:44284;height:35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FLC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T1hSwsMAAADbAAAADwAA&#10;AAAAAAAAAAAAAAAHAgAAZHJzL2Rvd25yZXYueG1sUEsFBgAAAAADAAMAtwAAAPcCAAAAAA==&#10;" filled="f" stroked="f">
                  <v:textbox inset="0,0,0,0">
                    <w:txbxContent>
                      <w:p w14:paraId="2C3D0CDB" w14:textId="77777777" w:rsidR="00CC0845" w:rsidRPr="00C146C3" w:rsidRDefault="00351371">
                        <w:pPr>
                          <w:rPr>
                            <w:sz w:val="32"/>
                            <w:szCs w:val="32"/>
                          </w:rPr>
                        </w:pPr>
                        <w:r w:rsidRPr="00C146C3">
                          <w:rPr>
                            <w:b/>
                            <w:color w:val="95C14A"/>
                            <w:spacing w:val="7"/>
                            <w:w w:val="112"/>
                            <w:sz w:val="32"/>
                            <w:szCs w:val="32"/>
                          </w:rPr>
                          <w:t>your</w:t>
                        </w:r>
                        <w:r w:rsidRPr="00C146C3">
                          <w:rPr>
                            <w:b/>
                            <w:color w:val="95C14A"/>
                            <w:spacing w:val="-2"/>
                            <w:w w:val="112"/>
                            <w:sz w:val="32"/>
                            <w:szCs w:val="32"/>
                          </w:rPr>
                          <w:t xml:space="preserve"> </w:t>
                        </w:r>
                        <w:r w:rsidRPr="00C146C3">
                          <w:rPr>
                            <w:b/>
                            <w:color w:val="95C14A"/>
                            <w:spacing w:val="7"/>
                            <w:w w:val="112"/>
                            <w:sz w:val="32"/>
                            <w:szCs w:val="32"/>
                          </w:rPr>
                          <w:t>parks,</w:t>
                        </w:r>
                        <w:r w:rsidRPr="00C146C3">
                          <w:rPr>
                            <w:b/>
                            <w:color w:val="95C14A"/>
                            <w:spacing w:val="-2"/>
                            <w:w w:val="112"/>
                            <w:sz w:val="32"/>
                            <w:szCs w:val="32"/>
                          </w:rPr>
                          <w:t xml:space="preserve"> </w:t>
                        </w:r>
                        <w:r w:rsidRPr="00C146C3">
                          <w:rPr>
                            <w:b/>
                            <w:color w:val="95C14A"/>
                            <w:spacing w:val="7"/>
                            <w:w w:val="112"/>
                            <w:sz w:val="32"/>
                            <w:szCs w:val="32"/>
                          </w:rPr>
                          <w:t>roads,</w:t>
                        </w:r>
                        <w:r w:rsidRPr="00C146C3">
                          <w:rPr>
                            <w:b/>
                            <w:color w:val="95C14A"/>
                            <w:spacing w:val="-2"/>
                            <w:w w:val="112"/>
                            <w:sz w:val="32"/>
                            <w:szCs w:val="32"/>
                          </w:rPr>
                          <w:t xml:space="preserve"> </w:t>
                        </w:r>
                        <w:r w:rsidRPr="00C146C3">
                          <w:rPr>
                            <w:b/>
                            <w:color w:val="95C14A"/>
                            <w:spacing w:val="7"/>
                            <w:w w:val="112"/>
                            <w:sz w:val="32"/>
                            <w:szCs w:val="32"/>
                          </w:rPr>
                          <w:t>infrastructure,</w:t>
                        </w:r>
                        <w:r w:rsidRPr="00C146C3">
                          <w:rPr>
                            <w:b/>
                            <w:color w:val="95C14A"/>
                            <w:spacing w:val="-8"/>
                            <w:w w:val="112"/>
                            <w:sz w:val="32"/>
                            <w:szCs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" o:spid="_x0000_s1087" style="position:absolute;left:63;top:16976;width:44754;height:3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s9R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Iv7PUcYAAADcAAAA&#10;DwAAAAAAAAAAAAAAAAAHAgAAZHJzL2Rvd25yZXYueG1sUEsFBgAAAAADAAMAtwAAAPoCAAAAAA==&#10;" filled="f" stroked="f">
                  <v:textbox inset="0,0,0,0">
                    <w:txbxContent>
                      <w:p w14:paraId="03BD2748" w14:textId="77777777" w:rsidR="00CC0845" w:rsidRPr="00C146C3" w:rsidRDefault="00351371">
                        <w:pPr>
                          <w:rPr>
                            <w:sz w:val="32"/>
                            <w:szCs w:val="32"/>
                          </w:rPr>
                        </w:pPr>
                        <w:r w:rsidRPr="00C146C3">
                          <w:rPr>
                            <w:b/>
                            <w:color w:val="95C14A"/>
                            <w:spacing w:val="7"/>
                            <w:w w:val="112"/>
                            <w:sz w:val="32"/>
                            <w:szCs w:val="32"/>
                          </w:rPr>
                          <w:t>community</w:t>
                        </w:r>
                        <w:r w:rsidRPr="00C146C3">
                          <w:rPr>
                            <w:b/>
                            <w:color w:val="95C14A"/>
                            <w:spacing w:val="-2"/>
                            <w:w w:val="112"/>
                            <w:sz w:val="32"/>
                            <w:szCs w:val="32"/>
                          </w:rPr>
                          <w:t xml:space="preserve"> </w:t>
                        </w:r>
                        <w:r w:rsidRPr="00C146C3">
                          <w:rPr>
                            <w:b/>
                            <w:color w:val="95C14A"/>
                            <w:spacing w:val="7"/>
                            <w:w w:val="112"/>
                            <w:sz w:val="32"/>
                            <w:szCs w:val="32"/>
                          </w:rPr>
                          <w:t>facilities,</w:t>
                        </w:r>
                        <w:r w:rsidRPr="00C146C3">
                          <w:rPr>
                            <w:b/>
                            <w:color w:val="95C14A"/>
                            <w:spacing w:val="-2"/>
                            <w:w w:val="112"/>
                            <w:sz w:val="32"/>
                            <w:szCs w:val="32"/>
                          </w:rPr>
                          <w:t xml:space="preserve"> </w:t>
                        </w:r>
                        <w:r w:rsidRPr="00C146C3">
                          <w:rPr>
                            <w:b/>
                            <w:color w:val="95C14A"/>
                            <w:spacing w:val="7"/>
                            <w:w w:val="112"/>
                            <w:sz w:val="32"/>
                            <w:szCs w:val="32"/>
                          </w:rPr>
                          <w:t>or</w:t>
                        </w:r>
                        <w:r w:rsidRPr="00C146C3">
                          <w:rPr>
                            <w:b/>
                            <w:color w:val="95C14A"/>
                            <w:spacing w:val="-2"/>
                            <w:w w:val="112"/>
                            <w:sz w:val="32"/>
                            <w:szCs w:val="32"/>
                          </w:rPr>
                          <w:t xml:space="preserve"> </w:t>
                        </w:r>
                        <w:r w:rsidRPr="00C146C3">
                          <w:rPr>
                            <w:b/>
                            <w:color w:val="95C14A"/>
                            <w:spacing w:val="7"/>
                            <w:w w:val="112"/>
                            <w:sz w:val="32"/>
                            <w:szCs w:val="32"/>
                          </w:rPr>
                          <w:t>starting</w:t>
                        </w:r>
                        <w:r w:rsidRPr="00C146C3">
                          <w:rPr>
                            <w:b/>
                            <w:color w:val="95C14A"/>
                            <w:spacing w:val="-2"/>
                            <w:w w:val="112"/>
                            <w:sz w:val="32"/>
                            <w:szCs w:val="32"/>
                          </w:rPr>
                          <w:t xml:space="preserve"> </w:t>
                        </w:r>
                        <w:r w:rsidRPr="00C146C3">
                          <w:rPr>
                            <w:b/>
                            <w:color w:val="95C14A"/>
                            <w:spacing w:val="7"/>
                            <w:w w:val="112"/>
                            <w:sz w:val="32"/>
                            <w:szCs w:val="32"/>
                          </w:rPr>
                          <w:t>a</w:t>
                        </w:r>
                      </w:p>
                    </w:txbxContent>
                  </v:textbox>
                </v:rect>
                <v:rect id="Rectangle 97" o:spid="_x0000_s1088" style="position:absolute;left:63;top:19567;width:25806;height:35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mku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0gnsD/l/AD5PwJAAD//wMAUEsBAi0AFAAGAAgAAAAhANvh9svuAAAAhQEAABMAAAAAAAAAAAAA&#10;AAAAAAAAAFtDb250ZW50X1R5cGVzXS54bWxQSwECLQAUAAYACAAAACEAWvQsW78AAAAVAQAACwAA&#10;AAAAAAAAAAAAAAAfAQAAX3JlbHMvLnJlbHNQSwECLQAUAAYACAAAACEA0MZpLsMAAADbAAAADwAA&#10;AAAAAAAAAAAAAAAHAgAAZHJzL2Rvd25yZXYueG1sUEsFBgAAAAADAAMAtwAAAPcCAAAAAA==&#10;" filled="f" stroked="f">
                  <v:textbox inset="0,0,0,0">
                    <w:txbxContent>
                      <w:p w14:paraId="1F224E29" w14:textId="77777777" w:rsidR="00CC0845" w:rsidRPr="00C146C3" w:rsidRDefault="00351371">
                        <w:pPr>
                          <w:rPr>
                            <w:sz w:val="32"/>
                            <w:szCs w:val="32"/>
                          </w:rPr>
                        </w:pPr>
                        <w:r w:rsidRPr="00C146C3">
                          <w:rPr>
                            <w:b/>
                            <w:color w:val="95C14A"/>
                            <w:spacing w:val="7"/>
                            <w:w w:val="111"/>
                            <w:sz w:val="32"/>
                            <w:szCs w:val="32"/>
                          </w:rPr>
                          <w:t>new</w:t>
                        </w:r>
                        <w:r w:rsidRPr="00C146C3">
                          <w:rPr>
                            <w:b/>
                            <w:color w:val="95C14A"/>
                            <w:spacing w:val="-2"/>
                            <w:w w:val="111"/>
                            <w:sz w:val="32"/>
                            <w:szCs w:val="32"/>
                          </w:rPr>
                          <w:t xml:space="preserve"> </w:t>
                        </w:r>
                        <w:r w:rsidRPr="00C146C3">
                          <w:rPr>
                            <w:b/>
                            <w:color w:val="95C14A"/>
                            <w:spacing w:val="7"/>
                            <w:w w:val="111"/>
                            <w:sz w:val="32"/>
                            <w:szCs w:val="32"/>
                          </w:rPr>
                          <w:t>public</w:t>
                        </w:r>
                        <w:r w:rsidRPr="00C146C3">
                          <w:rPr>
                            <w:b/>
                            <w:color w:val="95C14A"/>
                            <w:spacing w:val="-2"/>
                            <w:w w:val="111"/>
                            <w:sz w:val="32"/>
                            <w:szCs w:val="32"/>
                          </w:rPr>
                          <w:t xml:space="preserve"> </w:t>
                        </w:r>
                        <w:r w:rsidRPr="00C146C3">
                          <w:rPr>
                            <w:b/>
                            <w:color w:val="95C14A"/>
                            <w:spacing w:val="7"/>
                            <w:w w:val="111"/>
                            <w:sz w:val="32"/>
                            <w:szCs w:val="32"/>
                          </w:rPr>
                          <w:t>service?</w:t>
                        </w:r>
                      </w:p>
                    </w:txbxContent>
                  </v:textbox>
                </v:rect>
                <v:shape id="Shape 1543" o:spid="_x0000_s1089" style="position:absolute;left:23255;width:10900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" path="m,l1089965,r,1089965l,1089965,,e" fillcolor="#95c14a" stroked="f" strokeweight="0">
                  <v:stroke miterlimit="83231f" joinstyle="miter"/>
                  <v:path arrowok="t" textboxrect="0,0,1089965,1089965"/>
                </v:shape>
                <v:shape id="Shape 1544" o:spid="_x0000_s1090" style="position:absolute;left:34891;width:10900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" path="m,l1089965,r,1089965l,1089965,,e" fillcolor="#ef822d" stroked="f" strokeweight="0">
                  <v:stroke miterlimit="83231f" joinstyle="miter"/>
                  <v:path arrowok="t" textboxrect="0,0,1089965,1089965"/>
                </v:shape>
                <v:shape id="Shape 1545" o:spid="_x0000_s1091" style="position:absolute;left:34857;top:23241;width:10900;height:10899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" path="m,l1089965,r,1089965l,1089965,,e" fillcolor="#d3d2d2" stroked="f" strokeweight="0">
                  <v:stroke miterlimit="83231f" joinstyle="miter"/>
                  <v:path arrowok="t" textboxrect="0,0,1089965,1089965"/>
                </v:shape>
                <v:rect id="Rectangle 101" o:spid="_x0000_s1092" style="position:absolute;top:23583;width:41720;height:25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" filled="f" stroked="f">
                  <v:textbox inset="0,0,0,0">
                    <w:txbxContent>
                      <w:p w14:paraId="38C1938F" w14:textId="77777777" w:rsidR="00CC0845" w:rsidRDefault="00351371">
                        <w:r>
                          <w:rPr>
                            <w:b/>
                            <w:color w:val="EF822D"/>
                            <w:spacing w:val="5"/>
                            <w:w w:val="109"/>
                            <w:sz w:val="27"/>
                          </w:rPr>
                          <w:t>This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9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9"/>
                            <w:sz w:val="27"/>
                          </w:rPr>
                          <w:t>workshop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9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9"/>
                            <w:sz w:val="27"/>
                          </w:rPr>
                          <w:t>will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9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9"/>
                            <w:sz w:val="27"/>
                          </w:rPr>
                          <w:t>cover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9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9"/>
                            <w:sz w:val="27"/>
                          </w:rPr>
                          <w:t>everything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9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9"/>
                            <w:sz w:val="27"/>
                          </w:rPr>
                          <w:t>you</w:t>
                        </w:r>
                        <w:r>
                          <w:rPr>
                            <w:b/>
                            <w:color w:val="EF822D"/>
                            <w:spacing w:val="-5"/>
                            <w:w w:val="109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" o:spid="_x0000_s1093" style="position:absolute;top:25641;width:41441;height:2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" filled="f" stroked="f">
                  <v:textbox inset="0,0,0,0">
                    <w:txbxContent>
                      <w:p w14:paraId="315C3EB3" w14:textId="77777777" w:rsidR="00CC0845" w:rsidRDefault="00351371"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>need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>to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>know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>on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>how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>to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>apply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>for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>CDBG</w:t>
                        </w:r>
                        <w:r>
                          <w:rPr>
                            <w:b/>
                            <w:color w:val="EF822D"/>
                            <w:spacing w:val="-5"/>
                            <w:w w:val="108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" o:spid="_x0000_s1094" style="position:absolute;top:27698;width:38409;height:2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XI9wQAAANw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D/pcj3BAAAA3AAAAA8AAAAA&#10;AAAAAAAAAAAABwIAAGRycy9kb3ducmV2LnhtbFBLBQYAAAAAAwADALcAAAD1AgAAAAA=&#10;" filled="f" stroked="f">
                  <v:textbox inset="0,0,0,0">
                    <w:txbxContent>
                      <w:p w14:paraId="78A5C814" w14:textId="77777777" w:rsidR="00CC0845" w:rsidRDefault="00351371">
                        <w:r>
                          <w:rPr>
                            <w:b/>
                            <w:color w:val="EF822D"/>
                            <w:spacing w:val="5"/>
                            <w:w w:val="110"/>
                            <w:sz w:val="27"/>
                          </w:rPr>
                          <w:t>funding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10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10"/>
                            <w:sz w:val="27"/>
                          </w:rPr>
                          <w:t>and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10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10"/>
                            <w:sz w:val="27"/>
                          </w:rPr>
                          <w:t>give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10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10"/>
                            <w:sz w:val="27"/>
                          </w:rPr>
                          <w:t>you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10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10"/>
                            <w:sz w:val="27"/>
                          </w:rPr>
                          <w:t>an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10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10"/>
                            <w:sz w:val="27"/>
                          </w:rPr>
                          <w:t>opportunity</w:t>
                        </w:r>
                        <w:r>
                          <w:rPr>
                            <w:b/>
                            <w:color w:val="EF822D"/>
                            <w:spacing w:val="-5"/>
                            <w:w w:val="110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4" o:spid="_x0000_s1095" style="position:absolute;top:29756;width:42162;height:2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pJwQAAANw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LAA6knBAAAA3AAAAA8AAAAA&#10;AAAAAAAAAAAABwIAAGRycy9kb3ducmV2LnhtbFBLBQYAAAAAAwADALcAAAD1AgAAAAA=&#10;" filled="f" stroked="f">
                  <v:textbox inset="0,0,0,0">
                    <w:txbxContent>
                      <w:p w14:paraId="2358DDD9" w14:textId="77777777" w:rsidR="00CC0845" w:rsidRDefault="00351371"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>to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>discuss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>your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>project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>with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>County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>and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w w:val="10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8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" o:spid="_x0000_s1096" style="position:absolute;top:31813;width:42417;height:2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14:paraId="719ED008" w14:textId="77777777" w:rsidR="00CC0845" w:rsidRDefault="00351371">
                        <w:r>
                          <w:rPr>
                            <w:b/>
                            <w:color w:val="EF822D"/>
                            <w:spacing w:val="5"/>
                            <w:w w:val="107"/>
                            <w:sz w:val="27"/>
                          </w:rPr>
                          <w:t>SEDA-COG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7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7"/>
                            <w:sz w:val="27"/>
                          </w:rPr>
                          <w:t>CD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7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7"/>
                            <w:sz w:val="27"/>
                          </w:rPr>
                          <w:t>staff.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7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-11"/>
                            <w:w w:val="107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7"/>
                            <w:sz w:val="27"/>
                          </w:rPr>
                          <w:t>Topics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7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7"/>
                            <w:sz w:val="27"/>
                          </w:rPr>
                          <w:t>to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7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7"/>
                            <w:sz w:val="27"/>
                          </w:rPr>
                          <w:t>be</w:t>
                        </w:r>
                        <w:r>
                          <w:rPr>
                            <w:b/>
                            <w:color w:val="EF822D"/>
                            <w:spacing w:val="1"/>
                            <w:w w:val="107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EF822D"/>
                            <w:spacing w:val="5"/>
                            <w:w w:val="107"/>
                            <w:sz w:val="27"/>
                          </w:rPr>
                          <w:t>covered:</w:t>
                        </w:r>
                      </w:p>
                    </w:txbxContent>
                  </v:textbox>
                </v:rect>
                <v:shape id="Picture 1206" o:spid="_x0000_s1097" type="#_x0000_t75" style="position:absolute;left:85150;top:46817;width:10943;height:22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">
                  <v:imagedata r:id="rId41" o:title=""/>
                </v:shape>
                <v:shape id="Shape 1624" o:spid="_x0000_s1098" style="position:absolute;left:11698;top:57933;width:10900;height:10900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" path="m,l1089965,r,1089965l,1089965,,e" fillcolor="#76c5e6" stroked="f" strokeweight="0">
                  <v:stroke miterlimit="83231f" joinstyle="miter"/>
                  <v:path arrowok="t" textboxrect="0,0,1089965,1089965"/>
                </v:shape>
                <v:shape id="Shape 1625" o:spid="_x0000_s1099" style="position:absolute;left:34776;top:46435;width:10900;height:10900;visibility:visible;mso-wrap-style:square;v-text-anchor:top" coordsize="1089965,1089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" path="m,l1089965,r,1089965l,1089965,,e" fillcolor="#95c14a" stroked="f" strokeweight="0">
                  <v:stroke miterlimit="83231f" joinstyle="miter"/>
                  <v:path arrowok="t" textboxrect="0,0,1089965,1089965"/>
                </v:shape>
                <v:shape id="Picture 1210" o:spid="_x0000_s1100" type="#_x0000_t75" style="position:absolute;left:34950;top:11511;width:10942;height:10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">
                  <v:imagedata r:id="rId42" o:title=""/>
                </v:shape>
                <v:shape id="Picture 1212" o:spid="_x0000_s1101" type="#_x0000_t75" style="position:absolute;left:101;top:57871;width:10912;height:10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">
                  <v:imagedata r:id="rId43" o:title=""/>
                </v:shape>
                <v:rect id="Rectangle 114" o:spid="_x0000_s1102" style="position:absolute;left:50521;top:23477;width:42862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14:paraId="2BD12BC0" w14:textId="77777777" w:rsidR="00CC0845" w:rsidRDefault="00351371"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Representatives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from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municipalities,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authorities,</w:t>
                        </w:r>
                        <w:r>
                          <w:rPr>
                            <w:color w:val="181717"/>
                            <w:spacing w:val="-3"/>
                            <w:w w:val="103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" o:spid="_x0000_s1103" style="position:absolute;left:50521;top:25636;width:36371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14:paraId="0EFB825C" w14:textId="77777777" w:rsidR="00CC0845" w:rsidRDefault="00351371"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nonprofits,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and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other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community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service</w:t>
                        </w:r>
                        <w:r>
                          <w:rPr>
                            <w:color w:val="181717"/>
                            <w:spacing w:val="-3"/>
                            <w:w w:val="103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" o:spid="_x0000_s1104" style="position:absolute;left:50521;top:27795;width:43528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0d4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lzFcnwkXyM0/AAAA//8DAFBLAQItABQABgAIAAAAIQDb4fbL7gAAAIUBAAATAAAAAAAAAAAA&#10;AAAAAAAAAABbQ29udGVudF9UeXBlc10ueG1sUEsBAi0AFAAGAAgAAAAhAFr0LFu/AAAAFQEAAAsA&#10;AAAAAAAAAAAAAAAAHwEAAF9yZWxzLy5yZWxzUEsBAi0AFAAGAAgAAAAhAKpHR3jEAAAA3AAAAA8A&#10;AAAAAAAAAAAAAAAABwIAAGRycy9kb3ducmV2LnhtbFBLBQYAAAAAAwADALcAAAD4AgAAAAA=&#10;" filled="f" stroked="f">
                  <v:textbox inset="0,0,0,0">
                    <w:txbxContent>
                      <w:p w14:paraId="53899D23" w14:textId="77777777" w:rsidR="00CC0845" w:rsidRDefault="00351371"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organizations.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Members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of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the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public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are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invited</w:t>
                        </w:r>
                        <w:r>
                          <w:rPr>
                            <w:color w:val="181717"/>
                            <w:spacing w:val="-3"/>
                            <w:w w:val="103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" o:spid="_x0000_s1105" style="position:absolute;left:50521;top:29954;width:43374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Lj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" filled="f" stroked="f">
                  <v:textbox inset="0,0,0,0">
                    <w:txbxContent>
                      <w:p w14:paraId="76BAEDE8" w14:textId="77777777" w:rsidR="00CC0845" w:rsidRDefault="00351371"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to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attend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this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workshop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to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discuss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project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ideas.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2"/>
                            <w:w w:val="103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" o:spid="_x0000_s1106" style="position:absolute;left:50521;top:32113;width:42748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<v:textbox inset="0,0,0,0">
                    <w:txbxContent>
                      <w:p w14:paraId="1C4692B7" w14:textId="77777777" w:rsidR="00CC0845" w:rsidRDefault="00351371"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Though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not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required,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it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may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be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valuable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to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have</w:t>
                        </w:r>
                        <w:r>
                          <w:rPr>
                            <w:color w:val="181717"/>
                            <w:spacing w:val="-3"/>
                            <w:w w:val="104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" o:spid="_x0000_s1107" style="position:absolute;left:50521;top:34272;width:43883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NMK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" filled="f" stroked="f">
                  <v:textbox inset="0,0,0,0">
                    <w:txbxContent>
                      <w:p w14:paraId="2994220A" w14:textId="77777777" w:rsidR="00CC0845" w:rsidRDefault="00351371"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your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engineer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or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architect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attend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this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workshop.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 </w:t>
                        </w:r>
                        <w:r>
                          <w:rPr>
                            <w:color w:val="181717"/>
                            <w:spacing w:val="2"/>
                            <w:w w:val="103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" o:spid="_x0000_s1108" style="position:absolute;left:50521;top:36431;width:38814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Aq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CEjrAqxQAAANwAAAAP&#10;AAAAAAAAAAAAAAAAAAcCAABkcnMvZG93bnJldi54bWxQSwUGAAAAAAMAAwC3AAAA+QIAAAAA&#10;" filled="f" stroked="f">
                  <v:textbox inset="0,0,0,0">
                    <w:txbxContent>
                      <w:p w14:paraId="6D0BA7A2" w14:textId="77777777" w:rsidR="00CC0845" w:rsidRDefault="00351371"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Attendance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is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not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mandatory;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however,</w:t>
                        </w:r>
                        <w:r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this</w:t>
                        </w:r>
                        <w:r>
                          <w:rPr>
                            <w:color w:val="181717"/>
                            <w:spacing w:val="-3"/>
                            <w:w w:val="103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" o:spid="_x0000_s1109" style="position:absolute;left:50521;top:38590;width:44181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hWx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/Th/Uy4QM5eAAAA//8DAFBLAQItABQABgAIAAAAIQDb4fbL7gAAAIUBAAATAAAAAAAAAAAAAAAA&#10;AAAAAABbQ29udGVudF9UeXBlc10ueG1sUEsBAi0AFAAGAAgAAAAhAFr0LFu/AAAAFQEAAAsAAAAA&#10;AAAAAAAAAAAAHwEAAF9yZWxzLy5yZWxzUEsBAi0AFAAGAAgAAAAhAOvCFbHBAAAA3AAAAA8AAAAA&#10;AAAAAAAAAAAABwIAAGRycy9kb3ducmV2LnhtbFBLBQYAAAAAAwADALcAAAD1AgAAAAA=&#10;" filled="f" stroked="f">
                  <v:textbox inset="0,0,0,0">
                    <w:txbxContent>
                      <w:p w14:paraId="4DF73E7A" w14:textId="77777777" w:rsidR="00CC0845" w:rsidRDefault="00351371"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workshop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will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enhance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the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quality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of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your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project</w:t>
                        </w:r>
                        <w:r>
                          <w:rPr>
                            <w:color w:val="181717"/>
                            <w:spacing w:val="-3"/>
                            <w:w w:val="104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" o:spid="_x0000_s1110" style="position:absolute;left:50521;top:40749;width:42900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" filled="f" stroked="f">
                  <v:textbox inset="0,0,0,0">
                    <w:txbxContent>
                      <w:p w14:paraId="14F54E59" w14:textId="77777777" w:rsidR="00CC0845" w:rsidRDefault="00351371"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proposal,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thereby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increasing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your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likelihood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of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a</w:t>
                        </w:r>
                        <w:r>
                          <w:rPr>
                            <w:color w:val="181717"/>
                            <w:spacing w:val="-3"/>
                            <w:w w:val="104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" o:spid="_x0000_s1111" style="position:absolute;left:50521;top:42908;width:29591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C5d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B0XC5dwgAAANwAAAAPAAAA&#10;AAAAAAAAAAAAAAcCAABkcnMvZG93bnJldi54bWxQSwUGAAAAAAMAAwC3AAAA9gIAAAAA&#10;" filled="f" stroked="f">
                  <v:textbox inset="0,0,0,0">
                    <w:txbxContent>
                      <w:p w14:paraId="12B153AB" w14:textId="77777777" w:rsidR="00CC0845" w:rsidRDefault="00351371"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timely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and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successful</w:t>
                        </w:r>
                        <w:r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application.</w:t>
                        </w:r>
                      </w:p>
                    </w:txbxContent>
                  </v:textbox>
                </v:rect>
                <v:rect id="Rectangle 124" o:spid="_x0000_s1112" style="position:absolute;left:4572;top:35303;width:430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bYp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D7tbYpwgAAANwAAAAPAAAA&#10;AAAAAAAAAAAAAAcCAABkcnMvZG93bnJldi54bWxQSwUGAAAAAAMAAwC3AAAA9gIAAAAA&#10;" filled="f" stroked="f">
                  <v:textbox inset="0,0,0,0">
                    <w:txbxContent>
                      <w:p w14:paraId="2BEBDC61" w14:textId="77777777" w:rsidR="00CC0845" w:rsidRDefault="00CC0845"/>
                    </w:txbxContent>
                  </v:textbox>
                </v:rect>
                <v:rect id="Rectangle 126" o:spid="_x0000_s1113" style="position:absolute;left:5119;top:35303;width:21911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43F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4wT+ngkXyPUvAAAA//8DAFBLAQItABQABgAIAAAAIQDb4fbL7gAAAIUBAAATAAAAAAAAAAAA&#10;AAAAAAAAAABbQ29udGVudF9UeXBlc10ueG1sUEsBAi0AFAAGAAgAAAAhAFr0LFu/AAAAFQEAAAsA&#10;AAAAAAAAAAAAAAAAHwEAAF9yZWxzLy5yZWxzUEsBAi0AFAAGAAgAAAAhAGQrjcXEAAAA3AAAAA8A&#10;AAAAAAAAAAAAAAAABwIAAGRycy9kb3ducmV2LnhtbFBLBQYAAAAAAwADALcAAAD4AgAAAAA=&#10;" filled="f" stroked="f">
                  <v:textbox inset="0,0,0,0">
                    <w:txbxContent>
                      <w:p w14:paraId="41DE3727" w14:textId="77777777" w:rsidR="00CC0845" w:rsidRDefault="00351371" w:rsidP="00351371">
                        <w:pPr>
                          <w:pStyle w:val="ListParagraph"/>
                          <w:numPr>
                            <w:ilvl w:val="0"/>
                            <w:numId w:val="10"/>
                          </w:numPr>
                        </w:pPr>
                        <w:r w:rsidRPr="00351371"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CDBG</w:t>
                        </w:r>
                        <w:r w:rsidRPr="00351371"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 w:rsidRPr="00351371"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Program</w:t>
                        </w:r>
                        <w:r w:rsidRPr="00351371"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 w:rsidRPr="00351371"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Overview</w:t>
                        </w:r>
                      </w:p>
                    </w:txbxContent>
                  </v:textbox>
                </v:rect>
                <v:rect id="Rectangle 127" o:spid="_x0000_s1114" style="position:absolute;left:4572;top:37462;width:430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yhe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" filled="f" stroked="f">
                  <v:textbox inset="0,0,0,0">
                    <w:txbxContent>
                      <w:p w14:paraId="03A056B3" w14:textId="77777777" w:rsidR="00CC0845" w:rsidRDefault="00351371">
                        <w:r>
                          <w:rPr>
                            <w:color w:val="18171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" o:spid="_x0000_s1115" style="position:absolute;left:5119;top:37462;width:13987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<v:textbox inset="0,0,0,0">
                    <w:txbxContent>
                      <w:p w14:paraId="38AA5B92" w14:textId="77777777" w:rsidR="00CC0845" w:rsidRDefault="00351371" w:rsidP="00351371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</w:pPr>
                        <w:r w:rsidRPr="00351371"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Eligible</w:t>
                        </w:r>
                        <w:r w:rsidRPr="00351371"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 w:rsidRPr="00351371"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Projects</w:t>
                        </w:r>
                      </w:p>
                    </w:txbxContent>
                  </v:textbox>
                </v:rect>
                <v:rect id="Rectangle 130" o:spid="_x0000_s1116" style="position:absolute;left:4572;top:39621;width:430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<v:textbox inset="0,0,0,0">
                    <w:txbxContent>
                      <w:p w14:paraId="4578587F" w14:textId="77777777" w:rsidR="00CC0845" w:rsidRDefault="00351371">
                        <w:r>
                          <w:rPr>
                            <w:color w:val="18171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2" o:spid="_x0000_s1117" style="position:absolute;left:5119;top:39621;width:23870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R0b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CeyR0bwgAAANwAAAAPAAAA&#10;AAAAAAAAAAAAAAcCAABkcnMvZG93bnJldi54bWxQSwUGAAAAAAMAAwC3AAAA9gIAAAAA&#10;" filled="f" stroked="f">
                  <v:textbox inset="0,0,0,0">
                    <w:txbxContent>
                      <w:p w14:paraId="3FBE852E" w14:textId="77777777" w:rsidR="00CC0845" w:rsidRDefault="00351371" w:rsidP="00351371">
                        <w:pPr>
                          <w:pStyle w:val="ListParagraph"/>
                          <w:numPr>
                            <w:ilvl w:val="0"/>
                            <w:numId w:val="8"/>
                          </w:numPr>
                        </w:pPr>
                        <w:r w:rsidRPr="00351371"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Community</w:t>
                        </w:r>
                        <w:r w:rsidRPr="00351371"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 w:rsidRPr="00351371"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Survey</w:t>
                        </w:r>
                        <w:r w:rsidRPr="00351371"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 w:rsidRPr="00351371"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Process</w:t>
                        </w:r>
                      </w:p>
                    </w:txbxContent>
                  </v:textbox>
                </v:rect>
                <v:rect id="Rectangle 133" o:spid="_x0000_s1118" style="position:absolute;left:4572;top:41780;width:430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iAwwAAANw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8YW4gMMAAADcAAAADwAA&#10;AAAAAAAAAAAAAAAHAgAAZHJzL2Rvd25yZXYueG1sUEsFBgAAAAADAAMAtwAAAPcCAAAAAA==&#10;" filled="f" stroked="f">
                  <v:textbox inset="0,0,0,0">
                    <w:txbxContent>
                      <w:p w14:paraId="4E18B39A" w14:textId="77777777" w:rsidR="00CC0845" w:rsidRDefault="00351371">
                        <w:r>
                          <w:rPr>
                            <w:color w:val="18171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5" o:spid="_x0000_s1119" style="position:absolute;left:5119;top:41780;width:25546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IVv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BEghW/BAAAA3AAAAA8AAAAA&#10;AAAAAAAAAAAABwIAAGRycy9kb3ducmV2LnhtbFBLBQYAAAAAAwADALcAAAD1AgAAAAA=&#10;" filled="f" stroked="f">
                  <v:textbox inset="0,0,0,0">
                    <w:txbxContent>
                      <w:p w14:paraId="69197BDC" w14:textId="77777777" w:rsidR="00CC0845" w:rsidRDefault="00351371" w:rsidP="00351371">
                        <w:pPr>
                          <w:pStyle w:val="ListParagraph"/>
                          <w:numPr>
                            <w:ilvl w:val="0"/>
                            <w:numId w:val="7"/>
                          </w:numPr>
                        </w:pPr>
                        <w:r w:rsidRPr="00351371"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Project</w:t>
                        </w:r>
                        <w:r w:rsidRPr="00351371"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 w:rsidRPr="00351371"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Budget</w:t>
                        </w:r>
                        <w:r w:rsidRPr="00351371"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 w:rsidRPr="00351371"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Development</w:t>
                        </w:r>
                      </w:p>
                    </w:txbxContent>
                  </v:textbox>
                </v:rect>
                <v:rect id="Rectangle 136" o:spid="_x0000_s1120" style="position:absolute;left:4572;top:43939;width:430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hsY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Dh8hsYwgAAANwAAAAPAAAA&#10;AAAAAAAAAAAAAAcCAABkcnMvZG93bnJldi54bWxQSwUGAAAAAAMAAwC3AAAA9gIAAAAA&#10;" filled="f" stroked="f">
                  <v:textbox inset="0,0,0,0">
                    <w:txbxContent>
                      <w:p w14:paraId="63BC3275" w14:textId="77777777" w:rsidR="00CC0845" w:rsidRDefault="00351371">
                        <w:r>
                          <w:rPr>
                            <w:color w:val="18171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8" o:spid="_x0000_s1121" style="position:absolute;left:5119;top:43939;width:24203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Srx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/yEq8cYAAADcAAAA&#10;DwAAAAAAAAAAAAAAAAAHAgAAZHJzL2Rvd25yZXYueG1sUEsFBgAAAAADAAMAtwAAAPoCAAAAAA==&#10;" filled="f" stroked="f">
                  <v:textbox inset="0,0,0,0">
                    <w:txbxContent>
                      <w:p w14:paraId="05685D21" w14:textId="77777777" w:rsidR="00CC0845" w:rsidRDefault="00351371" w:rsidP="00351371">
                        <w:pPr>
                          <w:pStyle w:val="ListParagraph"/>
                          <w:numPr>
                            <w:ilvl w:val="0"/>
                            <w:numId w:val="6"/>
                          </w:numPr>
                        </w:pPr>
                        <w:r w:rsidRPr="00351371"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Service</w:t>
                        </w:r>
                        <w:r w:rsidRPr="00351371"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 w:rsidRPr="00351371"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Area</w:t>
                        </w:r>
                        <w:r w:rsidRPr="00351371"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 w:rsidRPr="00351371"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Determination</w:t>
                        </w:r>
                      </w:p>
                    </w:txbxContent>
                  </v:textbox>
                </v:rect>
                <v:rect id="Rectangle 139" o:spid="_x0000_s1122" style="position:absolute;left:4572;top:46098;width:430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9q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CQbY9qwgAAANwAAAAPAAAA&#10;AAAAAAAAAAAAAAcCAABkcnMvZG93bnJldi54bWxQSwUGAAAAAAMAAwC3AAAA9gIAAAAA&#10;" filled="f" stroked="f">
                  <v:textbox inset="0,0,0,0">
                    <w:txbxContent>
                      <w:p w14:paraId="3B15FA21" w14:textId="77777777" w:rsidR="00CC0845" w:rsidRDefault="00351371">
                        <w:r>
                          <w:rPr>
                            <w:color w:val="18171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1" o:spid="_x0000_s1123" style="position:absolute;left:5119;top:46098;width:15120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fAR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A2HfARwgAAANwAAAAPAAAA&#10;AAAAAAAAAAAAAAcCAABkcnMvZG93bnJldi54bWxQSwUGAAAAAAMAAwC3AAAA9gIAAAAA&#10;" filled="f" stroked="f">
                  <v:textbox inset="0,0,0,0">
                    <w:txbxContent>
                      <w:p w14:paraId="3A1F8E1A" w14:textId="77777777" w:rsidR="00CC0845" w:rsidRDefault="00351371" w:rsidP="00351371">
                        <w:pPr>
                          <w:pStyle w:val="ListParagraph"/>
                          <w:numPr>
                            <w:ilvl w:val="0"/>
                            <w:numId w:val="5"/>
                          </w:numPr>
                        </w:pPr>
                        <w:r w:rsidRPr="00351371"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Project</w:t>
                        </w:r>
                        <w:r w:rsidRPr="00351371"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 w:rsidRPr="00351371"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Proposals</w:t>
                        </w:r>
                      </w:p>
                    </w:txbxContent>
                  </v:textbox>
                </v:rect>
                <v:rect id="Rectangle 142" o:spid="_x0000_s1124" style="position:absolute;left:4572;top:48257;width:430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25m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DGz25mwgAAANwAAAAPAAAA&#10;AAAAAAAAAAAAAAcCAABkcnMvZG93bnJldi54bWxQSwUGAAAAAAMAAwC3AAAA9gIAAAAA&#10;" filled="f" stroked="f">
                  <v:textbox inset="0,0,0,0">
                    <w:txbxContent>
                      <w:p w14:paraId="49918C51" w14:textId="77777777" w:rsidR="00CC0845" w:rsidRDefault="00351371">
                        <w:r>
                          <w:rPr>
                            <w:color w:val="18171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3" o:spid="_x0000_s1125" style="position:absolute;left:3404;top:48532;width:1514;height:1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8v9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mDy/3BAAAA3AAAAA8AAAAA&#10;AAAAAAAAAAAABwIAAGRycy9kb3ducmV2LnhtbFBLBQYAAAAAAwADALcAAAD1AgAAAAA=&#10;" filled="f" stroked="f">
                  <v:textbox inset="0,0,0,0">
                    <w:txbxContent>
                      <w:p w14:paraId="55364D8C" w14:textId="77777777" w:rsidR="00CC0845" w:rsidRDefault="00CC0845"/>
                    </w:txbxContent>
                  </v:textbox>
                </v:rect>
                <v:rect id="Rectangle 144" o:spid="_x0000_s1126" style="position:absolute;left:5119;top:48257;width:20034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lOJwwAAANwAAAAPAAAAZHJzL2Rvd25yZXYueG1sRE9Na8JA&#10;EL0X/A/LCL01G0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JmpTicMAAADcAAAADwAA&#10;AAAAAAAAAAAAAAAHAgAAZHJzL2Rvd25yZXYueG1sUEsFBgAAAAADAAMAtwAAAPcCAAAAAA==&#10;" filled="f" stroked="f">
                  <v:textbox inset="0,0,0,0">
                    <w:txbxContent>
                      <w:p w14:paraId="6C682914" w14:textId="77777777" w:rsidR="00CC0845" w:rsidRDefault="00351371" w:rsidP="00351371">
                        <w:pPr>
                          <w:pStyle w:val="ListParagraph"/>
                          <w:numPr>
                            <w:ilvl w:val="0"/>
                            <w:numId w:val="4"/>
                          </w:numPr>
                        </w:pPr>
                        <w:r w:rsidRPr="00351371">
                          <w:rPr>
                            <w:color w:val="181717"/>
                            <w:spacing w:val="5"/>
                            <w:w w:val="105"/>
                            <w:sz w:val="24"/>
                          </w:rPr>
                          <w:t>Funding</w:t>
                        </w:r>
                        <w:r w:rsidRPr="00351371">
                          <w:rPr>
                            <w:color w:val="181717"/>
                            <w:spacing w:val="1"/>
                            <w:w w:val="105"/>
                            <w:sz w:val="24"/>
                          </w:rPr>
                          <w:t xml:space="preserve"> </w:t>
                        </w:r>
                        <w:r w:rsidRPr="00351371">
                          <w:rPr>
                            <w:color w:val="181717"/>
                            <w:spacing w:val="5"/>
                            <w:w w:val="105"/>
                            <w:sz w:val="24"/>
                          </w:rPr>
                          <w:t>Requirements</w:t>
                        </w:r>
                      </w:p>
                    </w:txbxContent>
                  </v:textbox>
                </v:rect>
                <v:rect id="Rectangle 145" o:spid="_x0000_s1127" style="position:absolute;left:4572;top:50416;width:430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vYS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Ekm9hLBAAAA3AAAAA8AAAAA&#10;AAAAAAAAAAAABwIAAGRycy9kb3ducmV2LnhtbFBLBQYAAAAAAwADALcAAAD1AgAAAAA=&#10;" filled="f" stroked="f">
                  <v:textbox inset="0,0,0,0">
                    <w:txbxContent>
                      <w:p w14:paraId="679F8653" w14:textId="77777777" w:rsidR="00CC0845" w:rsidRDefault="00351371">
                        <w:r>
                          <w:rPr>
                            <w:color w:val="18171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7" o:spid="_x0000_s1128" style="position:absolute;left:5119;top:50416;width:15234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M3+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DWuM3+wgAAANwAAAAPAAAA&#10;AAAAAAAAAAAAAAcCAABkcnMvZG93bnJldi54bWxQSwUGAAAAAAMAAwC3AAAA9gIAAAAA&#10;" filled="f" stroked="f">
                  <v:textbox inset="0,0,0,0">
                    <w:txbxContent>
                      <w:p w14:paraId="558B21B7" w14:textId="77777777" w:rsidR="00CC0845" w:rsidRDefault="00351371" w:rsidP="00351371">
                        <w:pPr>
                          <w:pStyle w:val="ListParagraph"/>
                          <w:numPr>
                            <w:ilvl w:val="0"/>
                            <w:numId w:val="3"/>
                          </w:numPr>
                        </w:pPr>
                        <w:r w:rsidRPr="00351371"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Selection</w:t>
                        </w:r>
                        <w:r w:rsidRPr="00351371"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 w:rsidRPr="00351371"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Process</w:t>
                        </w:r>
                      </w:p>
                    </w:txbxContent>
                  </v:textbox>
                </v:rect>
                <v:rect id="Rectangle 148" o:spid="_x0000_s1129" style="position:absolute;left:4572;top:52575;width:430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1mM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pydZjMYAAADcAAAA&#10;DwAAAAAAAAAAAAAAAAAHAgAAZHJzL2Rvd25yZXYueG1sUEsFBgAAAAADAAMAtwAAAPoCAAAAAA==&#10;" filled="f" stroked="f">
                  <v:textbox inset="0,0,0,0">
                    <w:txbxContent>
                      <w:p w14:paraId="7282006D" w14:textId="77777777" w:rsidR="00CC0845" w:rsidRDefault="00351371">
                        <w:r>
                          <w:rPr>
                            <w:color w:val="18171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0" o:spid="_x0000_s1130" style="position:absolute;left:5119;top:52575;width:19206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MNX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3IjDV8YAAADcAAAA&#10;DwAAAAAAAAAAAAAAAAAHAgAAZHJzL2Rvd25yZXYueG1sUEsFBgAAAAADAAMAtwAAAPoCAAAAAA==&#10;" filled="f" stroked="f">
                  <v:textbox inset="0,0,0,0">
                    <w:txbxContent>
                      <w:p w14:paraId="2F27C661" w14:textId="77777777" w:rsidR="00CC0845" w:rsidRDefault="00351371" w:rsidP="00351371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</w:pPr>
                        <w:r w:rsidRPr="00351371"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Federal</w:t>
                        </w:r>
                        <w:r w:rsidRPr="00351371">
                          <w:rPr>
                            <w:color w:val="181717"/>
                            <w:spacing w:val="1"/>
                            <w:w w:val="103"/>
                            <w:sz w:val="24"/>
                          </w:rPr>
                          <w:t xml:space="preserve"> </w:t>
                        </w:r>
                        <w:r w:rsidRPr="00351371">
                          <w:rPr>
                            <w:color w:val="181717"/>
                            <w:spacing w:val="5"/>
                            <w:w w:val="103"/>
                            <w:sz w:val="24"/>
                          </w:rPr>
                          <w:t>Requirements</w:t>
                        </w:r>
                      </w:p>
                    </w:txbxContent>
                  </v:textbox>
                </v:rect>
                <v:rect id="Rectangle 151" o:spid="_x0000_s1131" style="position:absolute;left:4572;top:54734;width:430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GbM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CzxGbMwgAAANwAAAAPAAAA&#10;AAAAAAAAAAAAAAcCAABkcnMvZG93bnJldi54bWxQSwUGAAAAAAMAAwC3AAAA9gIAAAAA&#10;" filled="f" stroked="f">
                  <v:textbox inset="0,0,0,0">
                    <w:txbxContent>
                      <w:p w14:paraId="208DBE4D" w14:textId="77777777" w:rsidR="00CC0845" w:rsidRDefault="00351371">
                        <w:r>
                          <w:rPr>
                            <w:color w:val="18171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2" o:spid="_x0000_s1132" style="position:absolute;left:3404;top:55009;width:1514;height:1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vi7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BDFvi7wgAAANwAAAAPAAAA&#10;AAAAAAAAAAAAAAcCAABkcnMvZG93bnJldi54bWxQSwUGAAAAAAMAAwC3AAAA9gIAAAAA&#10;" filled="f" stroked="f">
                  <v:textbox inset="0,0,0,0">
                    <w:txbxContent>
                      <w:p w14:paraId="071C4FD1" w14:textId="77777777" w:rsidR="00CC0845" w:rsidRDefault="00CC0845"/>
                    </w:txbxContent>
                  </v:textbox>
                </v:rect>
                <v:rect id="Rectangle 153" o:spid="_x0000_s1133" style="position:absolute;left:5119;top:54734;width:27576;height:2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l0g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CxaXSDBAAAA3AAAAA8AAAAA&#10;AAAAAAAAAAAABwIAAGRycy9kb3ducmV2LnhtbFBLBQYAAAAAAwADALcAAAD1AgAAAAA=&#10;" filled="f" stroked="f">
                  <v:textbox inset="0,0,0,0">
                    <w:txbxContent>
                      <w:p w14:paraId="70F1C73D" w14:textId="77777777" w:rsidR="00CC0845" w:rsidRDefault="00351371" w:rsidP="00351371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</w:pPr>
                        <w:r w:rsidRPr="00351371"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Application</w:t>
                        </w:r>
                        <w:r w:rsidRPr="00351371"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 w:rsidRPr="00351371"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Process</w:t>
                        </w:r>
                        <w:r w:rsidRPr="00351371"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 w:rsidRPr="00351371"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&amp;</w:t>
                        </w:r>
                        <w:r w:rsidRPr="00351371">
                          <w:rPr>
                            <w:color w:val="181717"/>
                            <w:spacing w:val="1"/>
                            <w:w w:val="104"/>
                            <w:sz w:val="24"/>
                          </w:rPr>
                          <w:t xml:space="preserve"> </w:t>
                        </w:r>
                        <w:r w:rsidRPr="00351371">
                          <w:rPr>
                            <w:color w:val="181717"/>
                            <w:spacing w:val="5"/>
                            <w:w w:val="104"/>
                            <w:sz w:val="24"/>
                          </w:rPr>
                          <w:t>Schedule</w:t>
                        </w:r>
                      </w:p>
                    </w:txbxContent>
                  </v:textbox>
                </v:rect>
                <v:shape id="Picture 1213" o:spid="_x0000_s1134" type="#_x0000_t75" style="position:absolute;left:40;top:50;width:22616;height:10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">
                  <v:imagedata r:id="rId44" o:title=""/>
                </v:shape>
                <v:shape id="Picture 1211" o:spid="_x0000_s1135" type="#_x0000_t75" style="position:absolute;left:23337;top:57962;width:22311;height:10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">
                  <v:imagedata r:id="rId45" o:title=""/>
                </v:shape>
                <w10:anchorlock/>
              </v:group>
            </w:pict>
          </mc:Fallback>
        </mc:AlternateContent>
      </w:r>
    </w:p>
    <w:sectPr w:rsidR="00CC0845">
      <w:pgSz w:w="15840" w:h="12240" w:orient="landscape"/>
      <w:pgMar w:top="623" w:right="1440" w:bottom="638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3E3A79" w14:textId="77777777" w:rsidR="00805F25" w:rsidRDefault="00805F25" w:rsidP="00E7293E">
      <w:pPr>
        <w:spacing w:after="0" w:line="240" w:lineRule="auto"/>
      </w:pPr>
      <w:r>
        <w:separator/>
      </w:r>
    </w:p>
  </w:endnote>
  <w:endnote w:type="continuationSeparator" w:id="0">
    <w:p w14:paraId="1399539E" w14:textId="77777777" w:rsidR="00805F25" w:rsidRDefault="00805F25" w:rsidP="00E7293E">
      <w:pPr>
        <w:spacing w:after="0" w:line="240" w:lineRule="auto"/>
      </w:pPr>
      <w:r>
        <w:continuationSeparator/>
      </w:r>
    </w:p>
  </w:endnote>
  <w:endnote w:type="continuationNotice" w:id="1">
    <w:p w14:paraId="6367CA5A" w14:textId="77777777" w:rsidR="00805F25" w:rsidRDefault="00805F25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7626331" w14:textId="77777777" w:rsidR="00805F25" w:rsidRDefault="00805F25" w:rsidP="00E7293E">
      <w:pPr>
        <w:spacing w:after="0" w:line="240" w:lineRule="auto"/>
      </w:pPr>
      <w:r>
        <w:separator/>
      </w:r>
    </w:p>
  </w:footnote>
  <w:footnote w:type="continuationSeparator" w:id="0">
    <w:p w14:paraId="0EB8BA80" w14:textId="77777777" w:rsidR="00805F25" w:rsidRDefault="00805F25" w:rsidP="00E7293E">
      <w:pPr>
        <w:spacing w:after="0" w:line="240" w:lineRule="auto"/>
      </w:pPr>
      <w:r>
        <w:continuationSeparator/>
      </w:r>
    </w:p>
  </w:footnote>
  <w:footnote w:type="continuationNotice" w:id="1">
    <w:p w14:paraId="69EA7413" w14:textId="77777777" w:rsidR="00805F25" w:rsidRDefault="00805F25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502426"/>
    <w:multiLevelType w:val="hybridMultilevel"/>
    <w:tmpl w:val="EB56D8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6E3168"/>
    <w:multiLevelType w:val="hybridMultilevel"/>
    <w:tmpl w:val="25D4AD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CC07EA"/>
    <w:multiLevelType w:val="hybridMultilevel"/>
    <w:tmpl w:val="A5BA58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EB78D3"/>
    <w:multiLevelType w:val="hybridMultilevel"/>
    <w:tmpl w:val="163439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987033"/>
    <w:multiLevelType w:val="hybridMultilevel"/>
    <w:tmpl w:val="4A6450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5F2928"/>
    <w:multiLevelType w:val="hybridMultilevel"/>
    <w:tmpl w:val="5C3C05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D3216FE"/>
    <w:multiLevelType w:val="hybridMultilevel"/>
    <w:tmpl w:val="719283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5720356"/>
    <w:multiLevelType w:val="hybridMultilevel"/>
    <w:tmpl w:val="378A16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F932459"/>
    <w:multiLevelType w:val="hybridMultilevel"/>
    <w:tmpl w:val="2460C6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D574D77"/>
    <w:multiLevelType w:val="hybridMultilevel"/>
    <w:tmpl w:val="3656D2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80758892">
    <w:abstractNumId w:val="1"/>
  </w:num>
  <w:num w:numId="2" w16cid:durableId="14617867">
    <w:abstractNumId w:val="5"/>
  </w:num>
  <w:num w:numId="3" w16cid:durableId="1246691723">
    <w:abstractNumId w:val="9"/>
  </w:num>
  <w:num w:numId="4" w16cid:durableId="726606330">
    <w:abstractNumId w:val="2"/>
  </w:num>
  <w:num w:numId="5" w16cid:durableId="670062443">
    <w:abstractNumId w:val="4"/>
  </w:num>
  <w:num w:numId="6" w16cid:durableId="1828980090">
    <w:abstractNumId w:val="6"/>
  </w:num>
  <w:num w:numId="7" w16cid:durableId="1374304623">
    <w:abstractNumId w:val="8"/>
  </w:num>
  <w:num w:numId="8" w16cid:durableId="1711955022">
    <w:abstractNumId w:val="7"/>
  </w:num>
  <w:num w:numId="9" w16cid:durableId="207373767">
    <w:abstractNumId w:val="3"/>
  </w:num>
  <w:num w:numId="10" w16cid:durableId="119048652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attachedTemplate r:id="rId1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465B0"/>
    <w:rsid w:val="000167E4"/>
    <w:rsid w:val="00045DEF"/>
    <w:rsid w:val="00064A70"/>
    <w:rsid w:val="000749B7"/>
    <w:rsid w:val="000A5798"/>
    <w:rsid w:val="00105C4F"/>
    <w:rsid w:val="001071C5"/>
    <w:rsid w:val="00117F24"/>
    <w:rsid w:val="00137EE6"/>
    <w:rsid w:val="00145D99"/>
    <w:rsid w:val="00155317"/>
    <w:rsid w:val="0019280E"/>
    <w:rsid w:val="0019519C"/>
    <w:rsid w:val="001B0B9B"/>
    <w:rsid w:val="001C2EDC"/>
    <w:rsid w:val="001E0A68"/>
    <w:rsid w:val="0024752A"/>
    <w:rsid w:val="00255363"/>
    <w:rsid w:val="00281142"/>
    <w:rsid w:val="0029080D"/>
    <w:rsid w:val="002A782E"/>
    <w:rsid w:val="002B0518"/>
    <w:rsid w:val="002F5125"/>
    <w:rsid w:val="0030595C"/>
    <w:rsid w:val="00315274"/>
    <w:rsid w:val="00351371"/>
    <w:rsid w:val="00355417"/>
    <w:rsid w:val="00365E4B"/>
    <w:rsid w:val="0037687C"/>
    <w:rsid w:val="00396CBB"/>
    <w:rsid w:val="00454580"/>
    <w:rsid w:val="00464C51"/>
    <w:rsid w:val="00481AFB"/>
    <w:rsid w:val="0049079A"/>
    <w:rsid w:val="00492950"/>
    <w:rsid w:val="004D2271"/>
    <w:rsid w:val="004F5146"/>
    <w:rsid w:val="00540CCF"/>
    <w:rsid w:val="0057016D"/>
    <w:rsid w:val="005720E6"/>
    <w:rsid w:val="00592364"/>
    <w:rsid w:val="005D3DF2"/>
    <w:rsid w:val="005F09FC"/>
    <w:rsid w:val="0065542C"/>
    <w:rsid w:val="006675BC"/>
    <w:rsid w:val="006B183C"/>
    <w:rsid w:val="00757C79"/>
    <w:rsid w:val="00760C6F"/>
    <w:rsid w:val="00785ED6"/>
    <w:rsid w:val="00790FC1"/>
    <w:rsid w:val="007E71F1"/>
    <w:rsid w:val="00805F25"/>
    <w:rsid w:val="0086181C"/>
    <w:rsid w:val="00876565"/>
    <w:rsid w:val="00890898"/>
    <w:rsid w:val="008C294A"/>
    <w:rsid w:val="008C7E4D"/>
    <w:rsid w:val="009711F2"/>
    <w:rsid w:val="0099046C"/>
    <w:rsid w:val="009B5193"/>
    <w:rsid w:val="009C0957"/>
    <w:rsid w:val="009D1800"/>
    <w:rsid w:val="00A2209F"/>
    <w:rsid w:val="00A24D36"/>
    <w:rsid w:val="00A4548F"/>
    <w:rsid w:val="00A50F82"/>
    <w:rsid w:val="00A66583"/>
    <w:rsid w:val="00A91352"/>
    <w:rsid w:val="00AB155B"/>
    <w:rsid w:val="00AE1F0F"/>
    <w:rsid w:val="00AF023C"/>
    <w:rsid w:val="00B01632"/>
    <w:rsid w:val="00B44E08"/>
    <w:rsid w:val="00B8656F"/>
    <w:rsid w:val="00B95E7C"/>
    <w:rsid w:val="00BE45C8"/>
    <w:rsid w:val="00BF741D"/>
    <w:rsid w:val="00C0460F"/>
    <w:rsid w:val="00C146C3"/>
    <w:rsid w:val="00C40CFE"/>
    <w:rsid w:val="00C42A1A"/>
    <w:rsid w:val="00C45E31"/>
    <w:rsid w:val="00C465B0"/>
    <w:rsid w:val="00C50192"/>
    <w:rsid w:val="00C64F84"/>
    <w:rsid w:val="00C74432"/>
    <w:rsid w:val="00CC0845"/>
    <w:rsid w:val="00CC18C2"/>
    <w:rsid w:val="00CF2D11"/>
    <w:rsid w:val="00D03FFE"/>
    <w:rsid w:val="00D74683"/>
    <w:rsid w:val="00E02256"/>
    <w:rsid w:val="00E42211"/>
    <w:rsid w:val="00E44003"/>
    <w:rsid w:val="00E450D5"/>
    <w:rsid w:val="00E7293E"/>
    <w:rsid w:val="00E84435"/>
    <w:rsid w:val="00EA2348"/>
    <w:rsid w:val="00EE6594"/>
    <w:rsid w:val="00F94157"/>
    <w:rsid w:val="00F94CDC"/>
    <w:rsid w:val="00F97213"/>
    <w:rsid w:val="00FA0885"/>
    <w:rsid w:val="00FD3859"/>
    <w:rsid w:val="00FD608F"/>
    <w:rsid w:val="00FE656A"/>
    <w:rsid w:val="00FF21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70CB57"/>
  <w15:docId w15:val="{ADE8C9F6-C4A6-47AF-8495-F48F7BF720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7293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7293E"/>
    <w:rPr>
      <w:rFonts w:ascii="Calibri" w:eastAsia="Calibri" w:hAnsi="Calibri" w:cs="Calibri"/>
      <w:color w:val="000000"/>
    </w:rPr>
  </w:style>
  <w:style w:type="paragraph" w:styleId="Footer">
    <w:name w:val="footer"/>
    <w:basedOn w:val="Normal"/>
    <w:link w:val="FooterChar"/>
    <w:uiPriority w:val="99"/>
    <w:unhideWhenUsed/>
    <w:rsid w:val="00E7293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7293E"/>
    <w:rPr>
      <w:rFonts w:ascii="Calibri" w:eastAsia="Calibri" w:hAnsi="Calibri" w:cs="Calibri"/>
      <w:color w:val="00000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7293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293E"/>
    <w:rPr>
      <w:rFonts w:ascii="Segoe UI" w:eastAsia="Calibri" w:hAnsi="Segoe UI" w:cs="Segoe UI"/>
      <w:color w:val="000000"/>
      <w:sz w:val="18"/>
      <w:szCs w:val="18"/>
    </w:rPr>
  </w:style>
  <w:style w:type="paragraph" w:styleId="ListParagraph">
    <w:name w:val="List Paragraph"/>
    <w:basedOn w:val="Normal"/>
    <w:uiPriority w:val="34"/>
    <w:qFormat/>
    <w:rsid w:val="0035137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19519C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9519C"/>
    <w:rPr>
      <w:color w:val="808080"/>
      <w:shd w:val="clear" w:color="auto" w:fill="E6E6E6"/>
    </w:rPr>
  </w:style>
  <w:style w:type="character" w:customStyle="1" w:styleId="style7">
    <w:name w:val="style7"/>
    <w:basedOn w:val="DefaultParagraphFont"/>
    <w:rsid w:val="00C0460F"/>
  </w:style>
  <w:style w:type="character" w:styleId="PlaceholderText">
    <w:name w:val="Placeholder Text"/>
    <w:basedOn w:val="DefaultParagraphFont"/>
    <w:uiPriority w:val="99"/>
    <w:semiHidden/>
    <w:rsid w:val="001071C5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1326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glossaryDocument" Target="glossary/document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theme" Target="theme/theme1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genovese\PA-L%20SEDA-COUNCIL%20OF%20GOV\SEDA-COG%20Community%20Development%20-%20CD%20Documents\__CD%20TEMPLATES\APPLICATION%20PREP\Community%20Packet\Brochure%20for%20Community%20Packet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396F8C80D4604FD6AA705EC28A6E1C8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645038D-28B5-4794-8BE5-5D04FBD2CC04}"/>
      </w:docPartPr>
      <w:docPartBody>
        <w:p w:rsidR="00DD698C" w:rsidRDefault="007945B1" w:rsidP="007945B1">
          <w:pPr>
            <w:pStyle w:val="396F8C80D4604FD6AA705EC28A6E1C85"/>
          </w:pPr>
          <w:r w:rsidRPr="00326C6D">
            <w:rPr>
              <w:rStyle w:val="PlaceholderText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ptos">
    <w:panose1 w:val="00000000000000000000"/>
    <w:charset w:val="00"/>
    <w:family w:val="roman"/>
    <w:notTrueType/>
    <w:pitch w:val="default"/>
  </w:font>
  <w:font w:name="Aptos Display">
    <w:panose1 w:val="00000000000000000000"/>
    <w:charset w:val="00"/>
    <w:family w:val="roman"/>
    <w:notTrueType/>
    <w:pitch w:val="default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45E4"/>
    <w:rsid w:val="00195F67"/>
    <w:rsid w:val="004A2E7F"/>
    <w:rsid w:val="004A506C"/>
    <w:rsid w:val="005245E4"/>
    <w:rsid w:val="007945B1"/>
    <w:rsid w:val="009C0957"/>
    <w:rsid w:val="00A24D36"/>
    <w:rsid w:val="00C42A1A"/>
    <w:rsid w:val="00DD69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7945B1"/>
    <w:rPr>
      <w:color w:val="808080"/>
    </w:rPr>
  </w:style>
  <w:style w:type="paragraph" w:customStyle="1" w:styleId="FB2B4A9D55684D20B1C005030D876D00">
    <w:name w:val="FB2B4A9D55684D20B1C005030D876D00"/>
  </w:style>
  <w:style w:type="paragraph" w:customStyle="1" w:styleId="396F8C80D4604FD6AA705EC28A6E1C85">
    <w:name w:val="396F8C80D4604FD6AA705EC28A6E1C85"/>
    <w:rsid w:val="007945B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333C776B0AFA1478128F8BE635999EE" ma:contentTypeVersion="22" ma:contentTypeDescription="Create a new document." ma:contentTypeScope="" ma:versionID="d3b5226693f7c7ef4fc4cce02cb0f771">
  <xsd:schema xmlns:xsd="http://www.w3.org/2001/XMLSchema" xmlns:xs="http://www.w3.org/2001/XMLSchema" xmlns:p="http://schemas.microsoft.com/office/2006/metadata/properties" xmlns:ns1="http://schemas.microsoft.com/sharepoint/v3" xmlns:ns2="17695350-ed7f-4905-82d4-76c7d1a23714" xmlns:ns3="9b314433-24bc-4111-9f27-afe1a44ec4b9" targetNamespace="http://schemas.microsoft.com/office/2006/metadata/properties" ma:root="true" ma:fieldsID="9e388c3fd5c853eb149c193020bb208a" ns1:_="" ns2:_="" ns3:_="">
    <xsd:import namespace="http://schemas.microsoft.com/sharepoint/v3"/>
    <xsd:import namespace="17695350-ed7f-4905-82d4-76c7d1a23714"/>
    <xsd:import namespace="9b314433-24bc-4111-9f27-afe1a44ec4b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Location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1:_ip_UnifiedCompliancePolicyProperties" minOccurs="0"/>
                <xsd:element ref="ns1:_ip_UnifiedCompliancePolicyUIAction" minOccurs="0"/>
                <xsd:element ref="ns2:MediaLengthInSeconds" minOccurs="0"/>
                <xsd:element ref="ns2:User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7695350-ed7f-4905-82d4-76c7d1a2371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OCR" ma:index="12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3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2" nillable="true" ma:displayName="Length (seconds)" ma:internalName="MediaLengthInSeconds" ma:readOnly="true">
      <xsd:simpleType>
        <xsd:restriction base="dms:Unknown"/>
      </xsd:simpleType>
    </xsd:element>
    <xsd:element name="User" ma:index="23" nillable="true" ma:displayName="User" ma:format="Dropdown" ma:list="UserInfo" ma:SharePointGroup="0" ma:internalName="Us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edc9bac8-de4b-4564-96d6-8c6fd7cb2d0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9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314433-24bc-4111-9f27-afe1a44ec4b9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f325fc1f-5eb6-44d6-a7e0-f445081cf41f}" ma:internalName="TaxCatchAll" ma:showField="CatchAllData" ma:web="9b314433-24bc-4111-9f27-afe1a44ec4b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User xmlns="17695350-ed7f-4905-82d4-76c7d1a23714">
      <UserInfo>
        <DisplayName/>
        <AccountId xsi:nil="true"/>
        <AccountType/>
      </UserInfo>
    </User>
    <lcf76f155ced4ddcb4097134ff3c332f xmlns="17695350-ed7f-4905-82d4-76c7d1a23714">
      <Terms xmlns="http://schemas.microsoft.com/office/infopath/2007/PartnerControls"/>
    </lcf76f155ced4ddcb4097134ff3c332f>
    <TaxCatchAll xmlns="9b314433-24bc-4111-9f27-afe1a44ec4b9" xsi:nil="true"/>
  </documentManagement>
</p:properties>
</file>

<file path=customXml/itemProps1.xml><?xml version="1.0" encoding="utf-8"?>
<ds:datastoreItem xmlns:ds="http://schemas.openxmlformats.org/officeDocument/2006/customXml" ds:itemID="{46A82B03-B985-4B7C-BCB2-B1B45911493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121EF10-45CB-497E-AAAA-6EB94F3719D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17695350-ed7f-4905-82d4-76c7d1a23714"/>
    <ds:schemaRef ds:uri="9b314433-24bc-4111-9f27-afe1a44ec4b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74527F5-F3BC-4614-A180-E4E16A764753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17695350-ed7f-4905-82d4-76c7d1a23714"/>
    <ds:schemaRef ds:uri="9b314433-24bc-4111-9f27-afe1a44ec4b9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Brochure for Community Packet.dotx</Template>
  <TotalTime>11</TotalTime>
  <Pages>1</Pages>
  <Words>0</Words>
  <Characters>5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Genovese, Andrea</dc:creator>
  <cp:keywords/>
  <cp:lastModifiedBy>Genovese, Andrea</cp:lastModifiedBy>
  <cp:revision>37</cp:revision>
  <cp:lastPrinted>2020-08-21T04:44:00Z</cp:lastPrinted>
  <dcterms:created xsi:type="dcterms:W3CDTF">2026-04-09T23:55:00Z</dcterms:created>
  <dcterms:modified xsi:type="dcterms:W3CDTF">2026-04-14T16:18:00Z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0x0101008333C776B0AFA1478128F8BE635999EE</vt:lpwstr>
  </property>
  <property fmtid="{D5CDD505-2E9C-101B-9397-08002B2CF9AE}" pid="3" name="Order">
    <vt:r8>17248400</vt:r8>
  </property>
  <property fmtid="{D5CDD505-2E9C-101B-9397-08002B2CF9AE}" pid="4" name="MediaServiceImageTags">
    <vt:lpwstr/>
  </property>
</Properties>
</file>